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27568" w14:textId="77777777" w:rsidR="005339FD" w:rsidRDefault="005339FD" w:rsidP="001E2EDD">
      <w:pPr>
        <w:pStyle w:val="Titel"/>
        <w:jc w:val="left"/>
      </w:pPr>
    </w:p>
    <w:p w14:paraId="48767B4F" w14:textId="77777777" w:rsidR="005339FD" w:rsidRDefault="005339FD" w:rsidP="001E2EDD">
      <w:pPr>
        <w:pStyle w:val="Titel"/>
        <w:jc w:val="left"/>
      </w:pPr>
    </w:p>
    <w:p w14:paraId="41B86FAA" w14:textId="77777777" w:rsidR="005339FD" w:rsidRDefault="005339FD" w:rsidP="001E2EDD">
      <w:pPr>
        <w:pStyle w:val="Titel"/>
        <w:jc w:val="left"/>
      </w:pPr>
    </w:p>
    <w:p w14:paraId="553CEB85" w14:textId="04656AA2" w:rsidR="001E2EDD" w:rsidRDefault="001E2EDD" w:rsidP="001E2EDD">
      <w:pPr>
        <w:pStyle w:val="Titel"/>
        <w:jc w:val="left"/>
      </w:pPr>
      <w:r>
        <w:t>Unterrichtsdisposition Klassengastro</w:t>
      </w:r>
    </w:p>
    <w:p w14:paraId="6974B15A" w14:textId="77777777" w:rsidR="001E2EDD" w:rsidRPr="001E2EDD" w:rsidRDefault="001E2EDD" w:rsidP="001E2EDD">
      <w:pPr>
        <w:rPr>
          <w:lang w:val="de-C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13472"/>
      </w:tblGrid>
      <w:tr w:rsidR="001E2EDD" w:rsidRPr="001E2EDD" w14:paraId="242CA412" w14:textId="77777777" w:rsidTr="00A74D2A">
        <w:trPr>
          <w:trHeight w:val="340"/>
        </w:trPr>
        <w:tc>
          <w:tcPr>
            <w:tcW w:w="993" w:type="dxa"/>
          </w:tcPr>
          <w:p w14:paraId="3CC4A688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Betrieb</w:t>
            </w:r>
          </w:p>
        </w:tc>
        <w:tc>
          <w:tcPr>
            <w:tcW w:w="13894" w:type="dxa"/>
          </w:tcPr>
          <w:p w14:paraId="5F358B44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47986B18" w14:textId="77777777" w:rsidTr="00A74D2A">
        <w:trPr>
          <w:trHeight w:val="340"/>
        </w:trPr>
        <w:tc>
          <w:tcPr>
            <w:tcW w:w="993" w:type="dxa"/>
          </w:tcPr>
          <w:p w14:paraId="5F9EFD63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Ort</w:t>
            </w:r>
          </w:p>
        </w:tc>
        <w:tc>
          <w:tcPr>
            <w:tcW w:w="13894" w:type="dxa"/>
          </w:tcPr>
          <w:p w14:paraId="716B974D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2C62F148" w14:textId="77777777" w:rsidTr="00A74D2A">
        <w:trPr>
          <w:trHeight w:val="340"/>
        </w:trPr>
        <w:tc>
          <w:tcPr>
            <w:tcW w:w="993" w:type="dxa"/>
          </w:tcPr>
          <w:p w14:paraId="3D5156F4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Datum</w:t>
            </w:r>
          </w:p>
        </w:tc>
        <w:tc>
          <w:tcPr>
            <w:tcW w:w="13894" w:type="dxa"/>
          </w:tcPr>
          <w:p w14:paraId="7481A34F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62C4B58B" w14:textId="77777777" w:rsidTr="00A74D2A">
        <w:trPr>
          <w:trHeight w:val="340"/>
        </w:trPr>
        <w:tc>
          <w:tcPr>
            <w:tcW w:w="993" w:type="dxa"/>
          </w:tcPr>
          <w:p w14:paraId="6ACF1A11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Zeit</w:t>
            </w:r>
          </w:p>
        </w:tc>
        <w:tc>
          <w:tcPr>
            <w:tcW w:w="13894" w:type="dxa"/>
          </w:tcPr>
          <w:p w14:paraId="2627DFE2" w14:textId="27EB15E6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</w:t>
            </w:r>
            <w:r w:rsidR="00C03E65">
              <w:rPr>
                <w:lang w:val="de-CH"/>
              </w:rPr>
              <w:t>3.30</w:t>
            </w:r>
            <w:r w:rsidR="00F03CAF">
              <w:rPr>
                <w:lang w:val="de-CH"/>
              </w:rPr>
              <w:t xml:space="preserve"> </w:t>
            </w:r>
            <w:r w:rsidRPr="001E2EDD">
              <w:rPr>
                <w:lang w:val="de-CH"/>
              </w:rPr>
              <w:t>–</w:t>
            </w:r>
            <w:r w:rsidR="00F03CAF">
              <w:rPr>
                <w:lang w:val="de-CH"/>
              </w:rPr>
              <w:t xml:space="preserve"> </w:t>
            </w:r>
            <w:r w:rsidRPr="001E2EDD">
              <w:rPr>
                <w:lang w:val="de-CH"/>
              </w:rPr>
              <w:t>22</w:t>
            </w:r>
            <w:r w:rsidR="00F03CAF">
              <w:rPr>
                <w:lang w:val="de-CH"/>
              </w:rPr>
              <w:t>.00</w:t>
            </w:r>
            <w:r w:rsidRPr="001E2EDD">
              <w:rPr>
                <w:lang w:val="de-CH"/>
              </w:rPr>
              <w:t xml:space="preserve"> Uhr</w:t>
            </w:r>
          </w:p>
        </w:tc>
      </w:tr>
    </w:tbl>
    <w:p w14:paraId="2F758A89" w14:textId="77777777" w:rsidR="001E2EDD" w:rsidRPr="001E2EDD" w:rsidRDefault="001E2EDD" w:rsidP="0087768B">
      <w:pPr>
        <w:pStyle w:val="Titel"/>
        <w:jc w:val="left"/>
        <w:rPr>
          <w:lang w:val="de-CH"/>
        </w:rPr>
      </w:pPr>
    </w:p>
    <w:p w14:paraId="4B5078F8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Grobprogramm</w:t>
      </w:r>
    </w:p>
    <w:p w14:paraId="693D9BB5" w14:textId="77777777" w:rsidR="001E2EDD" w:rsidRPr="001E2EDD" w:rsidRDefault="001E2EDD" w:rsidP="001E2EDD">
      <w:pPr>
        <w:pStyle w:val="Listenabsatz"/>
        <w:numPr>
          <w:ilvl w:val="0"/>
          <w:numId w:val="34"/>
        </w:numPr>
      </w:pPr>
      <w:r w:rsidRPr="001E2EDD">
        <w:t xml:space="preserve">Nach einer Betriebsbesichtigung werden den </w:t>
      </w:r>
      <w:proofErr w:type="spellStart"/>
      <w:proofErr w:type="gramStart"/>
      <w:r w:rsidRPr="001E2EDD">
        <w:t>Schüler:innen</w:t>
      </w:r>
      <w:proofErr w:type="spellEnd"/>
      <w:proofErr w:type="gramEnd"/>
      <w:r w:rsidRPr="001E2EDD">
        <w:t xml:space="preserve"> die gastronomischen Berufsbilder vorgestellt.</w:t>
      </w:r>
    </w:p>
    <w:p w14:paraId="7B8B51E1" w14:textId="77777777" w:rsidR="001E2EDD" w:rsidRPr="001E2EDD" w:rsidRDefault="001E2EDD" w:rsidP="001E2EDD">
      <w:pPr>
        <w:pStyle w:val="Listenabsatz"/>
        <w:numPr>
          <w:ilvl w:val="0"/>
          <w:numId w:val="34"/>
        </w:numPr>
      </w:pPr>
      <w:r w:rsidRPr="001E2EDD">
        <w:t>Daraufhin bereitet die eine Gruppe das Menü in der Küche zu und die andere Gruppe bereitet die Räumlichkeiten für die Gäste vor.</w:t>
      </w:r>
    </w:p>
    <w:p w14:paraId="2AD130DB" w14:textId="77777777" w:rsidR="001E2EDD" w:rsidRPr="001E2EDD" w:rsidRDefault="001E2EDD" w:rsidP="001E2EDD">
      <w:pPr>
        <w:pStyle w:val="Listenabsatz"/>
        <w:numPr>
          <w:ilvl w:val="0"/>
          <w:numId w:val="34"/>
        </w:numPr>
      </w:pPr>
      <w:r w:rsidRPr="001E2EDD">
        <w:t>Der offizielle Gästeanlass startet um 18.30 Uhr und dauert bis spätestens 22 Uhr.</w:t>
      </w:r>
    </w:p>
    <w:p w14:paraId="364C0ED0" w14:textId="77777777" w:rsidR="001E2EDD" w:rsidRPr="001E2EDD" w:rsidRDefault="001E2EDD" w:rsidP="001E2EDD">
      <w:pPr>
        <w:rPr>
          <w:lang w:val="de-CH"/>
        </w:rPr>
      </w:pPr>
    </w:p>
    <w:p w14:paraId="1EE0FF75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Ziele</w:t>
      </w:r>
    </w:p>
    <w:p w14:paraId="38B4E054" w14:textId="198865F5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Die Teilnehmenden können unter Anleitung ihr eigenes Restaurant führen (1 Gruppe Service</w:t>
      </w:r>
      <w:r w:rsidR="001176C1">
        <w:t>/</w:t>
      </w:r>
      <w:r w:rsidRPr="001E2EDD">
        <w:t>1 Gruppe Küche).</w:t>
      </w:r>
    </w:p>
    <w:p w14:paraId="0E0ED288" w14:textId="2EE62E59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 xml:space="preserve">Die Teilnehmenden servieren einen Apéro und ein </w:t>
      </w:r>
      <w:r w:rsidR="00EE6533">
        <w:t xml:space="preserve">3-Gänge- oder </w:t>
      </w:r>
      <w:r w:rsidRPr="001E2EDD">
        <w:t>4-Gänge-Menü.</w:t>
      </w:r>
    </w:p>
    <w:p w14:paraId="69AF60FA" w14:textId="296153E9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 xml:space="preserve">Die Teilnehmenden decken die Tische ein, erstellen die Menütafel, ein </w:t>
      </w:r>
      <w:r w:rsidR="00CF6B69">
        <w:t xml:space="preserve">Mise en </w:t>
      </w:r>
      <w:proofErr w:type="gramStart"/>
      <w:r w:rsidR="00CF6B69">
        <w:t>Place</w:t>
      </w:r>
      <w:proofErr w:type="gramEnd"/>
      <w:r w:rsidRPr="001E2EDD">
        <w:t xml:space="preserve"> um den Serviceablauf zu optimieren, machen sich fachkundig, wo und wie die gängigsten Getränke serviert werden.</w:t>
      </w:r>
    </w:p>
    <w:p w14:paraId="08285228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Die Teilnehmenden lernen 2–3 Apéro-Vorschläge mit dem Serviceteam.</w:t>
      </w:r>
    </w:p>
    <w:p w14:paraId="0DE47B43" w14:textId="77777777" w:rsidR="001E2EDD" w:rsidRPr="001E2EDD" w:rsidRDefault="001E2EDD" w:rsidP="001E2EDD">
      <w:pPr>
        <w:rPr>
          <w:lang w:val="de-CH"/>
        </w:rPr>
      </w:pPr>
    </w:p>
    <w:p w14:paraId="11596BB2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 xml:space="preserve">Bekleidung </w:t>
      </w:r>
      <w:proofErr w:type="spellStart"/>
      <w:proofErr w:type="gramStart"/>
      <w:r w:rsidRPr="001E2EDD">
        <w:rPr>
          <w:lang w:val="de-CH"/>
        </w:rPr>
        <w:t>Schüler:innen</w:t>
      </w:r>
      <w:proofErr w:type="spellEnd"/>
      <w:proofErr w:type="gramEnd"/>
    </w:p>
    <w:p w14:paraId="2E85418A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Die Teilnehmenden erscheinen in gepflegten Hosen und Hemden/T-Shirts (weiss oder schwarz) und bequemen Schuhen.</w:t>
      </w:r>
    </w:p>
    <w:p w14:paraId="4930159C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Die Teilnehmenden in der Küche erhalten vom Betrieb Schürzen und sofern passend Kochjacken.</w:t>
      </w:r>
    </w:p>
    <w:p w14:paraId="54B9F0A4" w14:textId="77777777" w:rsidR="001E2EDD" w:rsidRDefault="001E2EDD" w:rsidP="001E2EDD">
      <w:pPr>
        <w:rPr>
          <w:lang w:val="de-CH"/>
        </w:rPr>
      </w:pPr>
    </w:p>
    <w:p w14:paraId="36404FE0" w14:textId="77777777" w:rsidR="003033F9" w:rsidRDefault="003033F9" w:rsidP="001E2EDD">
      <w:pPr>
        <w:rPr>
          <w:lang w:val="de-CH"/>
        </w:rPr>
      </w:pPr>
    </w:p>
    <w:p w14:paraId="62D8B353" w14:textId="77777777" w:rsidR="003033F9" w:rsidRDefault="003033F9" w:rsidP="001E2EDD">
      <w:pPr>
        <w:rPr>
          <w:lang w:val="de-CH"/>
        </w:rPr>
      </w:pPr>
    </w:p>
    <w:p w14:paraId="59D46E53" w14:textId="77777777" w:rsidR="003033F9" w:rsidRPr="001E2EDD" w:rsidRDefault="003033F9" w:rsidP="001E2EDD">
      <w:pPr>
        <w:rPr>
          <w:lang w:val="de-CH"/>
        </w:rPr>
      </w:pPr>
    </w:p>
    <w:p w14:paraId="7C519DCA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lastRenderedPageBreak/>
        <w:t>Mitarbeitende Betrieb</w:t>
      </w:r>
    </w:p>
    <w:p w14:paraId="621F42E5" w14:textId="77777777" w:rsidR="001E2EDD" w:rsidRPr="001E2EDD" w:rsidRDefault="001E2EDD" w:rsidP="001E2EDD">
      <w:pPr>
        <w:pStyle w:val="Listenabsatz"/>
        <w:numPr>
          <w:ilvl w:val="0"/>
          <w:numId w:val="35"/>
        </w:numPr>
        <w:rPr>
          <w:bCs/>
        </w:rPr>
      </w:pPr>
      <w:r w:rsidRPr="001E2EDD">
        <w:rPr>
          <w:bCs/>
        </w:rPr>
        <w:t xml:space="preserve">2–3 </w:t>
      </w:r>
      <w:r w:rsidRPr="001E2EDD">
        <w:t>Fachkräfte</w:t>
      </w:r>
      <w:r w:rsidRPr="001E2EDD">
        <w:rPr>
          <w:bCs/>
        </w:rPr>
        <w:t xml:space="preserve"> im Service, 2 Fachkräfte in der Küche, von Vorteil 1 Person in der Abwaschküche</w:t>
      </w:r>
    </w:p>
    <w:p w14:paraId="64563669" w14:textId="77777777" w:rsidR="001E2EDD" w:rsidRPr="001E2EDD" w:rsidRDefault="001E2EDD" w:rsidP="001E2EDD">
      <w:pPr>
        <w:rPr>
          <w:bCs/>
          <w:lang w:val="de-CH"/>
        </w:rPr>
      </w:pPr>
    </w:p>
    <w:p w14:paraId="5A725793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Material</w:t>
      </w:r>
    </w:p>
    <w:p w14:paraId="6F967EC9" w14:textId="011E9A94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genügend Servicemesser, Servicetücher, Servicelehrbuch, Rezepte für Apéro, Rezepte für die Menüerstellung (Schritt für Schritt),</w:t>
      </w:r>
      <w:r w:rsidR="00C33812">
        <w:br/>
      </w:r>
      <w:r w:rsidRPr="001E2EDD">
        <w:t>Infomaterial von BERUFE HOTEL GASTRO</w:t>
      </w:r>
      <w:r w:rsidR="001C2B06">
        <w:t>, PP-Präsentation von Gastro</w:t>
      </w:r>
      <w:r w:rsidR="004C2A5B">
        <w:t>Aargau</w:t>
      </w:r>
    </w:p>
    <w:p w14:paraId="7B8AE3CB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Restaurant: Tafel für Menübeschrieb, Stifte für Menübeschrieb, Reservationsplan</w:t>
      </w:r>
    </w:p>
    <w:p w14:paraId="1A51EFD7" w14:textId="521E40F3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Listen: Einteilungslisten Service/Küche, M</w:t>
      </w:r>
      <w:r w:rsidR="00CF6B69">
        <w:t>ise en Place</w:t>
      </w:r>
      <w:r w:rsidRPr="001E2EDD">
        <w:t>-Liste Küche, Einleitung Kasse und System</w:t>
      </w:r>
    </w:p>
    <w:p w14:paraId="546ABFC7" w14:textId="77777777" w:rsidR="001E2EDD" w:rsidRDefault="001E2EDD" w:rsidP="001E2EDD">
      <w:pPr>
        <w:pStyle w:val="berschrift4"/>
      </w:pPr>
      <w:r w:rsidRPr="001E2EDD">
        <w:rPr>
          <w:rFonts w:eastAsiaTheme="minorEastAsia" w:cstheme="minorBidi"/>
        </w:rPr>
        <w:br w:type="page"/>
      </w:r>
      <w:r w:rsidRPr="001E2EDD">
        <w:lastRenderedPageBreak/>
        <w:t>Programmablauf</w:t>
      </w:r>
    </w:p>
    <w:p w14:paraId="79A0E00F" w14:textId="77777777" w:rsidR="0087768B" w:rsidRPr="0087768B" w:rsidRDefault="0087768B" w:rsidP="0087768B"/>
    <w:tbl>
      <w:tblPr>
        <w:tblW w:w="145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570"/>
        <w:gridCol w:w="1710"/>
        <w:gridCol w:w="1718"/>
        <w:gridCol w:w="886"/>
      </w:tblGrid>
      <w:tr w:rsidR="001E2EDD" w:rsidRPr="001E2EDD" w14:paraId="58E24371" w14:textId="77777777" w:rsidTr="00A74D2A">
        <w:trPr>
          <w:trHeight w:val="890"/>
          <w:tblHeader/>
        </w:trPr>
        <w:tc>
          <w:tcPr>
            <w:tcW w:w="1701" w:type="dxa"/>
            <w:shd w:val="clear" w:color="auto" w:fill="B3B3B3"/>
          </w:tcPr>
          <w:p w14:paraId="6AE9CF1C" w14:textId="77777777" w:rsidR="001E2EDD" w:rsidRPr="001E2EDD" w:rsidRDefault="001E2EDD" w:rsidP="001E2EDD">
            <w:pPr>
              <w:rPr>
                <w:b/>
                <w:bCs/>
                <w:u w:val="single"/>
                <w:lang w:val="de-CH"/>
              </w:rPr>
            </w:pPr>
            <w:r w:rsidRPr="001E2EDD">
              <w:rPr>
                <w:b/>
                <w:bCs/>
                <w:lang w:val="de-CH"/>
              </w:rPr>
              <w:t>Zeit</w:t>
            </w:r>
          </w:p>
        </w:tc>
        <w:tc>
          <w:tcPr>
            <w:tcW w:w="8570" w:type="dxa"/>
            <w:shd w:val="clear" w:color="auto" w:fill="B3B3B3"/>
          </w:tcPr>
          <w:p w14:paraId="26BB5FC2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br w:type="page"/>
              <w:t>Unterrichtsabschnitte / Lernschritte / Inhalt</w:t>
            </w:r>
          </w:p>
        </w:tc>
        <w:tc>
          <w:tcPr>
            <w:tcW w:w="1710" w:type="dxa"/>
            <w:shd w:val="clear" w:color="auto" w:fill="B3B3B3"/>
          </w:tcPr>
          <w:p w14:paraId="7D554F3E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t>U-Verfahren</w:t>
            </w:r>
          </w:p>
          <w:p w14:paraId="4CCDFF73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t>Lehrmethoden</w:t>
            </w:r>
          </w:p>
          <w:p w14:paraId="15CDB76C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t>Lernformen</w:t>
            </w:r>
          </w:p>
        </w:tc>
        <w:tc>
          <w:tcPr>
            <w:tcW w:w="1718" w:type="dxa"/>
            <w:shd w:val="clear" w:color="auto" w:fill="B3B3B3"/>
          </w:tcPr>
          <w:p w14:paraId="10025925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t>Hilfsmittel</w:t>
            </w:r>
          </w:p>
        </w:tc>
        <w:tc>
          <w:tcPr>
            <w:tcW w:w="886" w:type="dxa"/>
            <w:shd w:val="clear" w:color="auto" w:fill="B3B3B3"/>
          </w:tcPr>
          <w:p w14:paraId="452288AE" w14:textId="77777777" w:rsidR="001E2EDD" w:rsidRPr="001E2EDD" w:rsidRDefault="001E2EDD" w:rsidP="001E2EDD">
            <w:pPr>
              <w:rPr>
                <w:b/>
                <w:bCs/>
                <w:lang w:val="de-CH"/>
              </w:rPr>
            </w:pPr>
            <w:r w:rsidRPr="001E2EDD">
              <w:rPr>
                <w:b/>
                <w:bCs/>
                <w:lang w:val="de-CH"/>
              </w:rPr>
              <w:t>Zeit (Min.)</w:t>
            </w:r>
          </w:p>
        </w:tc>
      </w:tr>
      <w:tr w:rsidR="001E2EDD" w:rsidRPr="001E2EDD" w14:paraId="418FAB44" w14:textId="77777777" w:rsidTr="003B42F8">
        <w:trPr>
          <w:trHeight w:val="847"/>
        </w:trPr>
        <w:tc>
          <w:tcPr>
            <w:tcW w:w="1701" w:type="dxa"/>
          </w:tcPr>
          <w:p w14:paraId="7B4223C8" w14:textId="455FC66B" w:rsidR="001E2EDD" w:rsidRPr="001E2EDD" w:rsidRDefault="008C7C76" w:rsidP="001E2EDD">
            <w:pPr>
              <w:rPr>
                <w:bCs/>
                <w:lang w:val="de-CH"/>
              </w:rPr>
            </w:pPr>
            <w:r>
              <w:rPr>
                <w:bCs/>
                <w:lang w:val="de-CH"/>
              </w:rPr>
              <w:t>13</w:t>
            </w:r>
            <w:r w:rsidR="001E2EDD" w:rsidRPr="001E2EDD">
              <w:rPr>
                <w:bCs/>
                <w:lang w:val="de-CH"/>
              </w:rPr>
              <w:t>.</w:t>
            </w:r>
            <w:r>
              <w:rPr>
                <w:bCs/>
                <w:lang w:val="de-CH"/>
              </w:rPr>
              <w:t>3</w:t>
            </w:r>
            <w:r w:rsidR="001E2EDD" w:rsidRPr="001E2EDD">
              <w:rPr>
                <w:bCs/>
                <w:lang w:val="de-CH"/>
              </w:rPr>
              <w:t>0 – 14.30</w:t>
            </w:r>
          </w:p>
          <w:p w14:paraId="3363B8C7" w14:textId="77777777" w:rsidR="001E2EDD" w:rsidRPr="001E2EDD" w:rsidRDefault="001E2EDD" w:rsidP="001E2EDD">
            <w:pPr>
              <w:rPr>
                <w:bCs/>
                <w:lang w:val="de-CH"/>
              </w:rPr>
            </w:pPr>
          </w:p>
        </w:tc>
        <w:tc>
          <w:tcPr>
            <w:tcW w:w="8570" w:type="dxa"/>
          </w:tcPr>
          <w:p w14:paraId="13B46D5B" w14:textId="77777777" w:rsidR="001E2EDD" w:rsidRPr="001E2EDD" w:rsidRDefault="001E2EDD" w:rsidP="003B42F8">
            <w:pPr>
              <w:rPr>
                <w:u w:val="single"/>
                <w:lang w:val="de-CH"/>
              </w:rPr>
            </w:pPr>
            <w:r w:rsidRPr="001E2EDD">
              <w:rPr>
                <w:u w:val="single"/>
                <w:lang w:val="de-CH"/>
              </w:rPr>
              <w:t>Begrüssung &amp; Einführung</w:t>
            </w:r>
          </w:p>
          <w:p w14:paraId="0BD40558" w14:textId="77777777" w:rsidR="001E2EDD" w:rsidRPr="001E2EDD" w:rsidRDefault="001E2EDD" w:rsidP="003B42F8">
            <w:pPr>
              <w:rPr>
                <w:lang w:val="de-CH"/>
              </w:rPr>
            </w:pPr>
            <w:r w:rsidRPr="001E2EDD">
              <w:rPr>
                <w:lang w:val="de-CH"/>
              </w:rPr>
              <w:t>Welcome-Drink zur Begrüssung und Vorstellungsrunde</w:t>
            </w:r>
          </w:p>
          <w:p w14:paraId="5FDDA6CE" w14:textId="77777777" w:rsidR="001E2EDD" w:rsidRPr="001E2EDD" w:rsidRDefault="001E2EDD" w:rsidP="003B42F8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Betriebsführung inklusive kurze Vorstellung der gastronomischen Berufsbilder</w:t>
            </w:r>
          </w:p>
        </w:tc>
        <w:tc>
          <w:tcPr>
            <w:tcW w:w="1710" w:type="dxa"/>
            <w:vAlign w:val="center"/>
          </w:tcPr>
          <w:p w14:paraId="5555229F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Vormachen</w:t>
            </w:r>
          </w:p>
          <w:p w14:paraId="3E1E1C48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Mitmachen</w:t>
            </w:r>
          </w:p>
          <w:p w14:paraId="242FCCED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«Nachmachen»</w:t>
            </w:r>
          </w:p>
        </w:tc>
        <w:tc>
          <w:tcPr>
            <w:tcW w:w="1718" w:type="dxa"/>
            <w:vAlign w:val="center"/>
          </w:tcPr>
          <w:p w14:paraId="19AD8099" w14:textId="77777777" w:rsid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 xml:space="preserve">Unterlagen </w:t>
            </w:r>
            <w:r w:rsidR="0087768B">
              <w:rPr>
                <w:lang w:val="de-CH"/>
              </w:rPr>
              <w:br/>
            </w:r>
            <w:r w:rsidRPr="001E2EDD">
              <w:rPr>
                <w:lang w:val="de-CH"/>
              </w:rPr>
              <w:t>BERUFE HOTEL GASTRO</w:t>
            </w:r>
          </w:p>
          <w:p w14:paraId="58D5609C" w14:textId="1263A965" w:rsidR="00EE6533" w:rsidRPr="001E2EDD" w:rsidRDefault="00EE6533" w:rsidP="001E2EDD">
            <w:pPr>
              <w:rPr>
                <w:lang w:val="de-CH"/>
              </w:rPr>
            </w:pPr>
            <w:r>
              <w:rPr>
                <w:lang w:val="de-CH"/>
              </w:rPr>
              <w:t>PP-Präsentation von Gastr</w:t>
            </w:r>
            <w:r w:rsidR="003033F9">
              <w:rPr>
                <w:lang w:val="de-CH"/>
              </w:rPr>
              <w:t>oAargau</w:t>
            </w:r>
          </w:p>
        </w:tc>
        <w:tc>
          <w:tcPr>
            <w:tcW w:w="886" w:type="dxa"/>
            <w:vAlign w:val="center"/>
          </w:tcPr>
          <w:p w14:paraId="0CE82993" w14:textId="0675864A" w:rsidR="001E2EDD" w:rsidRPr="001E2EDD" w:rsidRDefault="008C7C76" w:rsidP="001E2EDD">
            <w:pPr>
              <w:rPr>
                <w:lang w:val="de-CH"/>
              </w:rPr>
            </w:pPr>
            <w:r>
              <w:rPr>
                <w:lang w:val="de-CH"/>
              </w:rPr>
              <w:t>60</w:t>
            </w:r>
          </w:p>
        </w:tc>
      </w:tr>
      <w:tr w:rsidR="001E2EDD" w:rsidRPr="001E2EDD" w14:paraId="5CA41D35" w14:textId="77777777" w:rsidTr="00A74D2A">
        <w:trPr>
          <w:trHeight w:val="2473"/>
        </w:trPr>
        <w:tc>
          <w:tcPr>
            <w:tcW w:w="1701" w:type="dxa"/>
          </w:tcPr>
          <w:p w14:paraId="3FAA38C1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14.30 – 17.30</w:t>
            </w:r>
          </w:p>
        </w:tc>
        <w:tc>
          <w:tcPr>
            <w:tcW w:w="8570" w:type="dxa"/>
            <w:vAlign w:val="center"/>
          </w:tcPr>
          <w:p w14:paraId="005010EB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bCs/>
                <w:lang w:val="de-CH"/>
              </w:rPr>
              <w:t>Arbeiten Küche/Service</w:t>
            </w:r>
          </w:p>
          <w:p w14:paraId="1AA5C1D1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Gruppenaufteilung Küche/Service</w:t>
            </w:r>
          </w:p>
          <w:p w14:paraId="64093C7A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Alles wird unter fachkundiger Anleitung selbst hergestellt, von der Produktion der Gerichte bis zur Tischdekoration.</w:t>
            </w:r>
          </w:p>
          <w:p w14:paraId="5161FC73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Küche: Aufteilung der unterschiedlichen Gänge; pro Gang 1–2 Jugendliche</w:t>
            </w:r>
          </w:p>
          <w:p w14:paraId="371EBBEB" w14:textId="283AD64E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 xml:space="preserve">Service: Wo finde ich was, Räumlichkeiten &amp; Tischplan, Tische vorbereiten, Servietten falten, Deko, Getränke kühlstellen etc., Apéro vorbereiten, Kaffee </w:t>
            </w:r>
            <w:r w:rsidR="00CF6B69">
              <w:rPr>
                <w:lang w:val="de-CH"/>
              </w:rPr>
              <w:t>Mise en Place</w:t>
            </w:r>
            <w:r w:rsidRPr="001E2EDD">
              <w:rPr>
                <w:lang w:val="de-CH"/>
              </w:rPr>
              <w:t xml:space="preserve"> und Zubereitung, Plateau und Teller tragen, Kasse wichtigste Funktionen, Serviceablauf</w:t>
            </w:r>
          </w:p>
        </w:tc>
        <w:tc>
          <w:tcPr>
            <w:tcW w:w="1710" w:type="dxa"/>
            <w:vAlign w:val="center"/>
          </w:tcPr>
          <w:p w14:paraId="311BEEAE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Rezepte</w:t>
            </w:r>
          </w:p>
        </w:tc>
        <w:tc>
          <w:tcPr>
            <w:tcW w:w="1718" w:type="dxa"/>
            <w:vAlign w:val="center"/>
          </w:tcPr>
          <w:p w14:paraId="17A0478E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alle Hilfsmittel</w:t>
            </w:r>
          </w:p>
        </w:tc>
        <w:tc>
          <w:tcPr>
            <w:tcW w:w="886" w:type="dxa"/>
            <w:vAlign w:val="center"/>
          </w:tcPr>
          <w:p w14:paraId="7AE5CADB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180</w:t>
            </w:r>
          </w:p>
        </w:tc>
      </w:tr>
      <w:tr w:rsidR="001E2EDD" w:rsidRPr="001E2EDD" w14:paraId="43A01D9C" w14:textId="77777777" w:rsidTr="00A74D2A">
        <w:trPr>
          <w:trHeight w:val="300"/>
        </w:trPr>
        <w:tc>
          <w:tcPr>
            <w:tcW w:w="1701" w:type="dxa"/>
          </w:tcPr>
          <w:p w14:paraId="1F015897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17.30</w:t>
            </w:r>
          </w:p>
        </w:tc>
        <w:tc>
          <w:tcPr>
            <w:tcW w:w="8570" w:type="dxa"/>
          </w:tcPr>
          <w:p w14:paraId="11B066A2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bCs/>
                <w:lang w:val="de-CH"/>
              </w:rPr>
              <w:t xml:space="preserve">Gemeinsames Abendessen </w:t>
            </w:r>
            <w:proofErr w:type="spellStart"/>
            <w:proofErr w:type="gramStart"/>
            <w:r w:rsidRPr="001E2EDD">
              <w:rPr>
                <w:bCs/>
                <w:lang w:val="de-CH"/>
              </w:rPr>
              <w:t>Schüler:innen</w:t>
            </w:r>
            <w:proofErr w:type="spellEnd"/>
            <w:proofErr w:type="gramEnd"/>
            <w:r w:rsidRPr="001E2EDD">
              <w:rPr>
                <w:bCs/>
                <w:lang w:val="de-CH"/>
              </w:rPr>
              <w:t xml:space="preserve"> &amp; Küchenteam</w:t>
            </w:r>
          </w:p>
        </w:tc>
        <w:tc>
          <w:tcPr>
            <w:tcW w:w="1710" w:type="dxa"/>
          </w:tcPr>
          <w:p w14:paraId="375E1D29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1718" w:type="dxa"/>
          </w:tcPr>
          <w:p w14:paraId="30916C3C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886" w:type="dxa"/>
          </w:tcPr>
          <w:p w14:paraId="55F2186E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30</w:t>
            </w:r>
          </w:p>
        </w:tc>
      </w:tr>
      <w:tr w:rsidR="001E2EDD" w:rsidRPr="001E2EDD" w14:paraId="63BF18FF" w14:textId="77777777" w:rsidTr="00A74D2A">
        <w:trPr>
          <w:trHeight w:val="1127"/>
        </w:trPr>
        <w:tc>
          <w:tcPr>
            <w:tcW w:w="1701" w:type="dxa"/>
          </w:tcPr>
          <w:p w14:paraId="709CC7DB" w14:textId="4215B65B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18</w:t>
            </w:r>
          </w:p>
        </w:tc>
        <w:tc>
          <w:tcPr>
            <w:tcW w:w="8570" w:type="dxa"/>
          </w:tcPr>
          <w:p w14:paraId="49AC02C3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Briefing</w:t>
            </w:r>
          </w:p>
          <w:p w14:paraId="66F2C363" w14:textId="48F63BF2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bCs/>
                <w:lang w:val="de-CH"/>
              </w:rPr>
              <w:t xml:space="preserve">Letzte Vorbereitungen abschliessen, Bsp. Mineralwasser auf Tische, Welcome-Drink fertigstellen, Aufgabenverteilung, </w:t>
            </w:r>
            <w:proofErr w:type="gramStart"/>
            <w:r w:rsidRPr="001E2EDD">
              <w:rPr>
                <w:bCs/>
                <w:lang w:val="de-CH"/>
              </w:rPr>
              <w:t>Amuse Bouche</w:t>
            </w:r>
            <w:proofErr w:type="gramEnd"/>
            <w:r w:rsidRPr="001E2EDD">
              <w:rPr>
                <w:bCs/>
                <w:lang w:val="de-CH"/>
              </w:rPr>
              <w:t xml:space="preserve"> fertig anrichten, Teller wärmen, Brot schneiden etc.</w:t>
            </w:r>
          </w:p>
        </w:tc>
        <w:tc>
          <w:tcPr>
            <w:tcW w:w="1710" w:type="dxa"/>
          </w:tcPr>
          <w:p w14:paraId="0A3E90EC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1718" w:type="dxa"/>
          </w:tcPr>
          <w:p w14:paraId="1D4A6D0D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886" w:type="dxa"/>
          </w:tcPr>
          <w:p w14:paraId="4B4651DB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30</w:t>
            </w:r>
          </w:p>
        </w:tc>
      </w:tr>
      <w:tr w:rsidR="001E2EDD" w:rsidRPr="001E2EDD" w14:paraId="7AF34B97" w14:textId="77777777" w:rsidTr="00A74D2A">
        <w:trPr>
          <w:trHeight w:val="339"/>
        </w:trPr>
        <w:tc>
          <w:tcPr>
            <w:tcW w:w="1701" w:type="dxa"/>
          </w:tcPr>
          <w:p w14:paraId="352ED1B1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18.30</w:t>
            </w:r>
          </w:p>
        </w:tc>
        <w:tc>
          <w:tcPr>
            <w:tcW w:w="8570" w:type="dxa"/>
          </w:tcPr>
          <w:p w14:paraId="602F5215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Türöffnung und Begrüssung</w:t>
            </w:r>
          </w:p>
        </w:tc>
        <w:tc>
          <w:tcPr>
            <w:tcW w:w="1710" w:type="dxa"/>
          </w:tcPr>
          <w:p w14:paraId="126CE738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1718" w:type="dxa"/>
          </w:tcPr>
          <w:p w14:paraId="76EEFEEC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886" w:type="dxa"/>
          </w:tcPr>
          <w:p w14:paraId="49B68AB0" w14:textId="77777777" w:rsidR="001E2EDD" w:rsidRPr="001E2EDD" w:rsidRDefault="001E2EDD" w:rsidP="001E2EDD">
            <w:pPr>
              <w:rPr>
                <w:lang w:val="de-CH"/>
              </w:rPr>
            </w:pPr>
          </w:p>
        </w:tc>
      </w:tr>
      <w:tr w:rsidR="001E2EDD" w:rsidRPr="001E2EDD" w14:paraId="25DD6889" w14:textId="77777777" w:rsidTr="00A74D2A">
        <w:trPr>
          <w:trHeight w:val="1175"/>
        </w:trPr>
        <w:tc>
          <w:tcPr>
            <w:tcW w:w="1701" w:type="dxa"/>
          </w:tcPr>
          <w:p w14:paraId="62A7CEE6" w14:textId="46D3815A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18.30 – 22</w:t>
            </w:r>
          </w:p>
        </w:tc>
        <w:tc>
          <w:tcPr>
            <w:tcW w:w="8570" w:type="dxa"/>
          </w:tcPr>
          <w:p w14:paraId="5AB92EE3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bCs/>
                <w:lang w:val="de-CH"/>
              </w:rPr>
              <w:t>Abendessen Gäste</w:t>
            </w:r>
          </w:p>
          <w:p w14:paraId="0D48926F" w14:textId="186A287A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 xml:space="preserve">Ziel ist es, mit den </w:t>
            </w:r>
            <w:proofErr w:type="spellStart"/>
            <w:proofErr w:type="gramStart"/>
            <w:r w:rsidRPr="001E2EDD">
              <w:rPr>
                <w:lang w:val="de-CH"/>
              </w:rPr>
              <w:t>Schüler</w:t>
            </w:r>
            <w:r w:rsidR="00C33812">
              <w:rPr>
                <w:lang w:val="de-CH"/>
              </w:rPr>
              <w:t>:innen</w:t>
            </w:r>
            <w:proofErr w:type="spellEnd"/>
            <w:proofErr w:type="gramEnd"/>
            <w:r w:rsidRPr="001E2EDD">
              <w:rPr>
                <w:lang w:val="de-CH"/>
              </w:rPr>
              <w:t xml:space="preserve"> alle Gäste zu verpflegen und zu bedienen.</w:t>
            </w:r>
          </w:p>
          <w:p w14:paraId="3426693E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Die Schulklasse und die Gäste werden spätestens um 22 Uhr verabschiedet.</w:t>
            </w:r>
          </w:p>
          <w:p w14:paraId="5E4B3C0E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Die restlichen ausstehenden Arbeiten werden durch die Mitarbeitenden des Betriebes erledigt.</w:t>
            </w:r>
          </w:p>
        </w:tc>
        <w:tc>
          <w:tcPr>
            <w:tcW w:w="1710" w:type="dxa"/>
          </w:tcPr>
          <w:p w14:paraId="074BBC28" w14:textId="77777777" w:rsidR="001E2EDD" w:rsidRPr="001E2EDD" w:rsidRDefault="001E2EDD" w:rsidP="001E2EDD">
            <w:pPr>
              <w:rPr>
                <w:lang w:val="de-CH"/>
              </w:rPr>
            </w:pPr>
          </w:p>
        </w:tc>
        <w:tc>
          <w:tcPr>
            <w:tcW w:w="1718" w:type="dxa"/>
          </w:tcPr>
          <w:p w14:paraId="1FE82001" w14:textId="04F9FBD9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 xml:space="preserve">evtl. Übergabe </w:t>
            </w:r>
            <w:r w:rsidR="00EE6533">
              <w:rPr>
                <w:lang w:val="de-CH"/>
              </w:rPr>
              <w:t>Diplom</w:t>
            </w:r>
          </w:p>
        </w:tc>
        <w:tc>
          <w:tcPr>
            <w:tcW w:w="886" w:type="dxa"/>
          </w:tcPr>
          <w:p w14:paraId="272086BB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210</w:t>
            </w:r>
          </w:p>
        </w:tc>
      </w:tr>
    </w:tbl>
    <w:p w14:paraId="3A0016E1" w14:textId="77777777" w:rsid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br w:type="page"/>
      </w:r>
      <w:r w:rsidRPr="001E2EDD">
        <w:rPr>
          <w:lang w:val="de-CH"/>
        </w:rPr>
        <w:lastRenderedPageBreak/>
        <w:t>Menü</w:t>
      </w:r>
    </w:p>
    <w:p w14:paraId="1507BA75" w14:textId="77777777" w:rsidR="0087768B" w:rsidRPr="0087768B" w:rsidRDefault="0087768B" w:rsidP="0087768B">
      <w:pPr>
        <w:rPr>
          <w:lang w:val="de-C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2"/>
        <w:gridCol w:w="11272"/>
      </w:tblGrid>
      <w:tr w:rsidR="001E2EDD" w:rsidRPr="001E2EDD" w14:paraId="7BBD98F4" w14:textId="77777777" w:rsidTr="001E2EDD">
        <w:trPr>
          <w:trHeight w:val="340"/>
        </w:trPr>
        <w:tc>
          <w:tcPr>
            <w:tcW w:w="3261" w:type="dxa"/>
          </w:tcPr>
          <w:p w14:paraId="307A77AD" w14:textId="36135FC6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Apéro</w:t>
            </w:r>
          </w:p>
        </w:tc>
        <w:tc>
          <w:tcPr>
            <w:tcW w:w="11626" w:type="dxa"/>
          </w:tcPr>
          <w:p w14:paraId="654DFBB1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337111BD" w14:textId="77777777" w:rsidTr="001E2EDD">
        <w:trPr>
          <w:trHeight w:val="340"/>
        </w:trPr>
        <w:tc>
          <w:tcPr>
            <w:tcW w:w="3261" w:type="dxa"/>
          </w:tcPr>
          <w:p w14:paraId="33A1B8CF" w14:textId="70EBBB6A" w:rsidR="001E2EDD" w:rsidRPr="001E2EDD" w:rsidRDefault="00EF41F8" w:rsidP="001E2EDD">
            <w:pPr>
              <w:rPr>
                <w:lang w:val="de-CH"/>
              </w:rPr>
            </w:pPr>
            <w:r>
              <w:rPr>
                <w:lang w:val="de-CH"/>
              </w:rPr>
              <w:t xml:space="preserve">1. </w:t>
            </w:r>
            <w:r w:rsidR="001E2EDD" w:rsidRPr="001E2EDD">
              <w:rPr>
                <w:lang w:val="de-CH"/>
              </w:rPr>
              <w:t>Gang</w:t>
            </w:r>
          </w:p>
        </w:tc>
        <w:tc>
          <w:tcPr>
            <w:tcW w:w="11626" w:type="dxa"/>
          </w:tcPr>
          <w:p w14:paraId="5E3BB3E4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55966E5D" w14:textId="77777777" w:rsidTr="001E2EDD">
        <w:trPr>
          <w:trHeight w:val="340"/>
        </w:trPr>
        <w:tc>
          <w:tcPr>
            <w:tcW w:w="3261" w:type="dxa"/>
          </w:tcPr>
          <w:p w14:paraId="13C24652" w14:textId="32FD61B3" w:rsidR="001E2EDD" w:rsidRPr="001E2EDD" w:rsidRDefault="00EF41F8" w:rsidP="001E2EDD">
            <w:pPr>
              <w:rPr>
                <w:lang w:val="de-CH"/>
              </w:rPr>
            </w:pPr>
            <w:r>
              <w:rPr>
                <w:lang w:val="de-CH"/>
              </w:rPr>
              <w:t xml:space="preserve">2. </w:t>
            </w:r>
            <w:r w:rsidR="001E2EDD" w:rsidRPr="001E2EDD">
              <w:rPr>
                <w:lang w:val="de-CH"/>
              </w:rPr>
              <w:t>Gang</w:t>
            </w:r>
          </w:p>
        </w:tc>
        <w:tc>
          <w:tcPr>
            <w:tcW w:w="11626" w:type="dxa"/>
          </w:tcPr>
          <w:p w14:paraId="1F107648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50BFE875" w14:textId="77777777" w:rsidTr="001E2EDD">
        <w:trPr>
          <w:trHeight w:val="340"/>
        </w:trPr>
        <w:tc>
          <w:tcPr>
            <w:tcW w:w="3261" w:type="dxa"/>
          </w:tcPr>
          <w:p w14:paraId="0714C732" w14:textId="41073CB9" w:rsidR="001E2EDD" w:rsidRPr="001E2EDD" w:rsidRDefault="00EF41F8" w:rsidP="001E2EDD">
            <w:pPr>
              <w:rPr>
                <w:lang w:val="de-CH"/>
              </w:rPr>
            </w:pPr>
            <w:r>
              <w:rPr>
                <w:lang w:val="de-CH"/>
              </w:rPr>
              <w:t xml:space="preserve">3. </w:t>
            </w:r>
            <w:r w:rsidR="001E2EDD" w:rsidRPr="001E2EDD">
              <w:rPr>
                <w:lang w:val="de-CH"/>
              </w:rPr>
              <w:t>Gang</w:t>
            </w:r>
          </w:p>
        </w:tc>
        <w:tc>
          <w:tcPr>
            <w:tcW w:w="11626" w:type="dxa"/>
          </w:tcPr>
          <w:p w14:paraId="432A81BC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  <w:tr w:rsidR="001E2EDD" w:rsidRPr="001E2EDD" w14:paraId="176341AF" w14:textId="77777777" w:rsidTr="001E2EDD">
        <w:trPr>
          <w:trHeight w:val="340"/>
        </w:trPr>
        <w:tc>
          <w:tcPr>
            <w:tcW w:w="3261" w:type="dxa"/>
          </w:tcPr>
          <w:p w14:paraId="6D459E34" w14:textId="642C783B" w:rsidR="001E2EDD" w:rsidRPr="001E2EDD" w:rsidRDefault="00EF41F8" w:rsidP="001E2EDD">
            <w:pPr>
              <w:rPr>
                <w:lang w:val="de-CH"/>
              </w:rPr>
            </w:pPr>
            <w:r>
              <w:rPr>
                <w:lang w:val="de-CH"/>
              </w:rPr>
              <w:t xml:space="preserve">4. </w:t>
            </w:r>
            <w:r w:rsidR="001E2EDD" w:rsidRPr="001E2EDD">
              <w:rPr>
                <w:lang w:val="de-CH"/>
              </w:rPr>
              <w:t>Gang (Dessert)</w:t>
            </w:r>
          </w:p>
        </w:tc>
        <w:tc>
          <w:tcPr>
            <w:tcW w:w="11626" w:type="dxa"/>
          </w:tcPr>
          <w:p w14:paraId="22D31898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</w:t>
            </w:r>
          </w:p>
        </w:tc>
      </w:tr>
    </w:tbl>
    <w:p w14:paraId="55DB8E78" w14:textId="77777777" w:rsidR="001E2EDD" w:rsidRDefault="001E2EDD" w:rsidP="001E2EDD">
      <w:pPr>
        <w:rPr>
          <w:lang w:val="de-CH"/>
        </w:rPr>
      </w:pPr>
    </w:p>
    <w:p w14:paraId="7F0CF1A0" w14:textId="77777777" w:rsid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Aufgaben &amp; Zuständigkeiten</w:t>
      </w:r>
    </w:p>
    <w:p w14:paraId="6F0B0B16" w14:textId="77777777" w:rsidR="0087768B" w:rsidRPr="0087768B" w:rsidRDefault="0087768B" w:rsidP="0087768B">
      <w:pPr>
        <w:rPr>
          <w:lang w:val="de-C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0"/>
        <w:gridCol w:w="11274"/>
      </w:tblGrid>
      <w:tr w:rsidR="001E2EDD" w:rsidRPr="001E2EDD" w14:paraId="64669A63" w14:textId="77777777" w:rsidTr="001E2EDD">
        <w:trPr>
          <w:trHeight w:val="340"/>
        </w:trPr>
        <w:tc>
          <w:tcPr>
            <w:tcW w:w="3261" w:type="dxa"/>
          </w:tcPr>
          <w:p w14:paraId="2E9E91D2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Gesamtverantwortung</w:t>
            </w:r>
          </w:p>
        </w:tc>
        <w:tc>
          <w:tcPr>
            <w:tcW w:w="11626" w:type="dxa"/>
          </w:tcPr>
          <w:p w14:paraId="144CE129" w14:textId="4EB05CD6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??? Vorname Name des Mitarbeiters des Betrieb</w:t>
            </w:r>
            <w:r w:rsidR="00C33812">
              <w:rPr>
                <w:lang w:val="de-CH"/>
              </w:rPr>
              <w:t>e</w:t>
            </w:r>
            <w:r w:rsidRPr="001E2EDD">
              <w:rPr>
                <w:lang w:val="de-CH"/>
              </w:rPr>
              <w:t>s</w:t>
            </w:r>
          </w:p>
        </w:tc>
      </w:tr>
      <w:tr w:rsidR="001E2EDD" w:rsidRPr="001E2EDD" w14:paraId="5F265C0A" w14:textId="77777777" w:rsidTr="001E2EDD">
        <w:trPr>
          <w:trHeight w:val="340"/>
        </w:trPr>
        <w:tc>
          <w:tcPr>
            <w:tcW w:w="3261" w:type="dxa"/>
          </w:tcPr>
          <w:p w14:paraId="4F3DC685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Verantwortung Küche</w:t>
            </w:r>
          </w:p>
        </w:tc>
        <w:tc>
          <w:tcPr>
            <w:tcW w:w="11626" w:type="dxa"/>
          </w:tcPr>
          <w:p w14:paraId="0FF5AE24" w14:textId="5EE66F55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 Vorname Name des Mitarbeiters des Betrieb</w:t>
            </w:r>
            <w:r w:rsidR="00C33812">
              <w:rPr>
                <w:lang w:val="de-CH"/>
              </w:rPr>
              <w:t>e</w:t>
            </w:r>
            <w:r w:rsidRPr="001E2EDD">
              <w:rPr>
                <w:lang w:val="de-CH"/>
              </w:rPr>
              <w:t>s</w:t>
            </w:r>
          </w:p>
        </w:tc>
      </w:tr>
      <w:tr w:rsidR="001E2EDD" w:rsidRPr="001E2EDD" w14:paraId="57FE18DF" w14:textId="77777777" w:rsidTr="001E2EDD">
        <w:trPr>
          <w:trHeight w:val="340"/>
        </w:trPr>
        <w:tc>
          <w:tcPr>
            <w:tcW w:w="3261" w:type="dxa"/>
          </w:tcPr>
          <w:p w14:paraId="5DA5D7FA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Verantwortung Service</w:t>
            </w:r>
          </w:p>
        </w:tc>
        <w:tc>
          <w:tcPr>
            <w:tcW w:w="11626" w:type="dxa"/>
          </w:tcPr>
          <w:p w14:paraId="3E5B84B0" w14:textId="4949F7CE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 Vorname Name des Mitarbeiters des Betrieb</w:t>
            </w:r>
            <w:r w:rsidR="00C33812">
              <w:rPr>
                <w:lang w:val="de-CH"/>
              </w:rPr>
              <w:t>e</w:t>
            </w:r>
            <w:r w:rsidRPr="001E2EDD">
              <w:rPr>
                <w:lang w:val="de-CH"/>
              </w:rPr>
              <w:t>s</w:t>
            </w:r>
          </w:p>
        </w:tc>
      </w:tr>
      <w:tr w:rsidR="001E2EDD" w:rsidRPr="001E2EDD" w14:paraId="18C12FEB" w14:textId="77777777" w:rsidTr="001E2EDD">
        <w:trPr>
          <w:trHeight w:val="340"/>
        </w:trPr>
        <w:tc>
          <w:tcPr>
            <w:tcW w:w="3261" w:type="dxa"/>
          </w:tcPr>
          <w:p w14:paraId="4A0D010C" w14:textId="77777777" w:rsidR="001E2EDD" w:rsidRPr="001E2EDD" w:rsidRDefault="001E2EDD" w:rsidP="001E2EDD">
            <w:pPr>
              <w:rPr>
                <w:lang w:val="de-CH"/>
              </w:rPr>
            </w:pPr>
            <w:r w:rsidRPr="001E2EDD">
              <w:rPr>
                <w:lang w:val="de-CH"/>
              </w:rPr>
              <w:t>Verantwortung Lehrperson</w:t>
            </w:r>
          </w:p>
        </w:tc>
        <w:tc>
          <w:tcPr>
            <w:tcW w:w="11626" w:type="dxa"/>
          </w:tcPr>
          <w:p w14:paraId="6FEE019F" w14:textId="77777777" w:rsidR="001E2EDD" w:rsidRPr="001E2EDD" w:rsidRDefault="001E2EDD" w:rsidP="001E2EDD">
            <w:pPr>
              <w:rPr>
                <w:bCs/>
                <w:lang w:val="de-CH"/>
              </w:rPr>
            </w:pPr>
            <w:r w:rsidRPr="001E2EDD">
              <w:rPr>
                <w:lang w:val="de-CH"/>
              </w:rPr>
              <w:t>??? Vorname Name des Lehrers</w:t>
            </w:r>
          </w:p>
        </w:tc>
      </w:tr>
    </w:tbl>
    <w:p w14:paraId="0EB9F2EC" w14:textId="77777777" w:rsidR="001E2EDD" w:rsidRPr="001E2EDD" w:rsidRDefault="001E2EDD" w:rsidP="001E2EDD">
      <w:pPr>
        <w:rPr>
          <w:bCs/>
          <w:lang w:val="de-CH"/>
        </w:rPr>
      </w:pPr>
    </w:p>
    <w:p w14:paraId="3A1C6F36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Sicherheit und Vorbildfunktion</w:t>
      </w:r>
    </w:p>
    <w:p w14:paraId="6FE32F79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Die Aufsichtspflicht und Arbeitssicherheit sind jederzeit gewährleistet.</w:t>
      </w:r>
    </w:p>
    <w:p w14:paraId="79A13262" w14:textId="77777777" w:rsidR="001E2EDD" w:rsidRPr="001E2EDD" w:rsidRDefault="001E2EDD" w:rsidP="001E2EDD">
      <w:pPr>
        <w:pStyle w:val="Listenabsatz"/>
        <w:numPr>
          <w:ilvl w:val="0"/>
          <w:numId w:val="35"/>
        </w:numPr>
      </w:pPr>
      <w:r w:rsidRPr="001E2EDD">
        <w:t>Eine Vorbildfunktion ist stets wahrzunehmen.</w:t>
      </w:r>
    </w:p>
    <w:p w14:paraId="3816DC81" w14:textId="77777777" w:rsidR="001E2EDD" w:rsidRDefault="001E2EDD" w:rsidP="001E2EDD">
      <w:pPr>
        <w:rPr>
          <w:lang w:val="de-CH"/>
        </w:rPr>
      </w:pPr>
    </w:p>
    <w:p w14:paraId="601600ED" w14:textId="77777777" w:rsidR="001E2EDD" w:rsidRPr="001E2EDD" w:rsidRDefault="001E2EDD" w:rsidP="001E2EDD">
      <w:pPr>
        <w:pStyle w:val="berschrift4"/>
        <w:rPr>
          <w:lang w:val="de-CH"/>
        </w:rPr>
      </w:pPr>
      <w:r w:rsidRPr="001E2EDD">
        <w:rPr>
          <w:lang w:val="de-CH"/>
        </w:rPr>
        <w:t>Lernkontrolle</w:t>
      </w:r>
    </w:p>
    <w:p w14:paraId="59FCE3B6" w14:textId="6C2D2946" w:rsidR="001E2EDD" w:rsidRDefault="001E2EDD" w:rsidP="001E2EDD">
      <w:pPr>
        <w:pStyle w:val="Listenabsatz"/>
        <w:numPr>
          <w:ilvl w:val="0"/>
          <w:numId w:val="35"/>
        </w:numPr>
      </w:pPr>
      <w:r w:rsidRPr="001E2EDD">
        <w:t>Es gibt keine Lernkontrolle. Die Gäste bewerten das Erlebnis mit Ihrem Feedback und/oder Trinkgeld</w:t>
      </w:r>
      <w:r w:rsidRPr="009653C7">
        <w:t>. Auf der folgenden Seite finden Sie eine Vorlage, mit der Sie das Feedback der Gäste am Abend einholen können.</w:t>
      </w:r>
    </w:p>
    <w:p w14:paraId="1979616D" w14:textId="77777777" w:rsidR="001E2EDD" w:rsidRDefault="001E2EDD" w:rsidP="001E2EDD">
      <w:pPr>
        <w:sectPr w:rsidR="001E2EDD" w:rsidSect="00151F45">
          <w:headerReference w:type="default" r:id="rId11"/>
          <w:footerReference w:type="default" r:id="rId12"/>
          <w:headerReference w:type="first" r:id="rId13"/>
          <w:footerReference w:type="first" r:id="rId14"/>
          <w:pgSz w:w="16840" w:h="11900" w:orient="landscape" w:code="9"/>
          <w:pgMar w:top="1418" w:right="1134" w:bottom="1134" w:left="1134" w:header="680" w:footer="454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1E2EDD" w14:paraId="5C856DA6" w14:textId="77777777" w:rsidTr="001E2EDD">
        <w:trPr>
          <w:trHeight w:val="7030"/>
        </w:trPr>
        <w:tc>
          <w:tcPr>
            <w:tcW w:w="4818" w:type="dxa"/>
          </w:tcPr>
          <w:p w14:paraId="0BA51823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579BB0C8" w14:textId="2BC32C76" w:rsidR="001E2EDD" w:rsidRPr="008E08A9" w:rsidRDefault="001E2EDD" w:rsidP="00A74D2A">
            <w:pPr>
              <w:jc w:val="center"/>
              <w:rPr>
                <w:b/>
                <w:bCs/>
                <w:sz w:val="28"/>
                <w:lang w:val="de-CH"/>
              </w:rPr>
            </w:pPr>
            <w:r w:rsidRPr="008E08A9">
              <w:rPr>
                <w:b/>
                <w:bCs/>
                <w:sz w:val="28"/>
                <w:lang w:val="de-CH"/>
              </w:rPr>
              <w:t xml:space="preserve">Feedback </w:t>
            </w:r>
            <w:r w:rsidR="00C33812" w:rsidRPr="008E08A9">
              <w:rPr>
                <w:b/>
                <w:bCs/>
                <w:sz w:val="28"/>
                <w:lang w:val="de-CH"/>
              </w:rPr>
              <w:t>K</w:t>
            </w:r>
            <w:r w:rsidRPr="008E08A9">
              <w:rPr>
                <w:b/>
                <w:bCs/>
                <w:sz w:val="28"/>
                <w:lang w:val="de-CH"/>
              </w:rPr>
              <w:t>lassengastro</w:t>
            </w:r>
          </w:p>
          <w:p w14:paraId="0AD9E018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6376C0B9" w14:textId="77777777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Wie hat Ihnen der heutige Abend gefallen? Bitte geben Sie Ihre Note von 1 bis 6.</w:t>
            </w:r>
          </w:p>
          <w:p w14:paraId="5DCC6866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4"/>
              <w:gridCol w:w="765"/>
              <w:gridCol w:w="765"/>
              <w:gridCol w:w="765"/>
            </w:tblGrid>
            <w:tr w:rsidR="001E2EDD" w14:paraId="1BC7347A" w14:textId="77777777" w:rsidTr="00A74D2A">
              <w:trPr>
                <w:trHeight w:val="340"/>
              </w:trPr>
              <w:tc>
                <w:tcPr>
                  <w:tcW w:w="764" w:type="dxa"/>
                  <w:vAlign w:val="center"/>
                </w:tcPr>
                <w:p w14:paraId="05CE002D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1</w:t>
                  </w:r>
                </w:p>
              </w:tc>
              <w:tc>
                <w:tcPr>
                  <w:tcW w:w="764" w:type="dxa"/>
                  <w:vAlign w:val="center"/>
                </w:tcPr>
                <w:p w14:paraId="4AE98022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14:paraId="7AE5849F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3</w:t>
                  </w:r>
                </w:p>
              </w:tc>
              <w:tc>
                <w:tcPr>
                  <w:tcW w:w="765" w:type="dxa"/>
                  <w:vAlign w:val="center"/>
                </w:tcPr>
                <w:p w14:paraId="521DB3A8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58822373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5</w:t>
                  </w:r>
                </w:p>
              </w:tc>
              <w:tc>
                <w:tcPr>
                  <w:tcW w:w="765" w:type="dxa"/>
                  <w:vAlign w:val="center"/>
                </w:tcPr>
                <w:p w14:paraId="1396D071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6</w:t>
                  </w:r>
                </w:p>
              </w:tc>
            </w:tr>
          </w:tbl>
          <w:p w14:paraId="4434F35A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3E68A507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4F8FD582" w14:textId="12BBD47C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Weitere Bemerkungen, Lob etc.</w:t>
            </w:r>
          </w:p>
          <w:p w14:paraId="5BFEBF81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85"/>
            </w:tblGrid>
            <w:tr w:rsidR="001E2EDD" w14:paraId="0F932B73" w14:textId="77777777" w:rsidTr="00A74D2A">
              <w:trPr>
                <w:trHeight w:val="3628"/>
              </w:trPr>
              <w:tc>
                <w:tcPr>
                  <w:tcW w:w="4587" w:type="dxa"/>
                </w:tcPr>
                <w:p w14:paraId="5705AB8D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</w:p>
              </w:tc>
            </w:tr>
          </w:tbl>
          <w:p w14:paraId="1BF68B7C" w14:textId="77777777" w:rsidR="001E2EDD" w:rsidRDefault="001E2EDD" w:rsidP="00A74D2A">
            <w:pPr>
              <w:rPr>
                <w:lang w:val="de-CH"/>
              </w:rPr>
            </w:pPr>
          </w:p>
        </w:tc>
        <w:tc>
          <w:tcPr>
            <w:tcW w:w="4819" w:type="dxa"/>
          </w:tcPr>
          <w:p w14:paraId="5C51CA12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48C1ECF4" w14:textId="4FEAC322" w:rsidR="001E2EDD" w:rsidRPr="008E08A9" w:rsidRDefault="001E2EDD" w:rsidP="00A74D2A">
            <w:pPr>
              <w:jc w:val="center"/>
              <w:rPr>
                <w:b/>
                <w:bCs/>
                <w:sz w:val="28"/>
                <w:lang w:val="de-CH"/>
              </w:rPr>
            </w:pPr>
            <w:r w:rsidRPr="008E08A9">
              <w:rPr>
                <w:b/>
                <w:bCs/>
                <w:sz w:val="28"/>
                <w:lang w:val="de-CH"/>
              </w:rPr>
              <w:t xml:space="preserve">Feedback </w:t>
            </w:r>
            <w:r w:rsidR="00C33812" w:rsidRPr="008E08A9">
              <w:rPr>
                <w:b/>
                <w:bCs/>
                <w:sz w:val="28"/>
                <w:lang w:val="de-CH"/>
              </w:rPr>
              <w:t>K</w:t>
            </w:r>
            <w:r w:rsidRPr="008E08A9">
              <w:rPr>
                <w:b/>
                <w:bCs/>
                <w:sz w:val="28"/>
                <w:lang w:val="de-CH"/>
              </w:rPr>
              <w:t>lassengastro</w:t>
            </w:r>
          </w:p>
          <w:p w14:paraId="52AC335E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333B781D" w14:textId="77777777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Wie hat Ihnen der heutige Abend gefallen? Bitte geben Sie Ihre Note von 1 bis 6.</w:t>
            </w:r>
          </w:p>
          <w:p w14:paraId="0B7BB7A5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4"/>
              <w:gridCol w:w="765"/>
              <w:gridCol w:w="765"/>
              <w:gridCol w:w="765"/>
            </w:tblGrid>
            <w:tr w:rsidR="001E2EDD" w14:paraId="47D528E9" w14:textId="77777777" w:rsidTr="00A74D2A">
              <w:trPr>
                <w:trHeight w:val="340"/>
              </w:trPr>
              <w:tc>
                <w:tcPr>
                  <w:tcW w:w="764" w:type="dxa"/>
                  <w:vAlign w:val="center"/>
                </w:tcPr>
                <w:p w14:paraId="2440F6E1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1</w:t>
                  </w:r>
                </w:p>
              </w:tc>
              <w:tc>
                <w:tcPr>
                  <w:tcW w:w="764" w:type="dxa"/>
                  <w:vAlign w:val="center"/>
                </w:tcPr>
                <w:p w14:paraId="6B4BE995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14:paraId="5A4CDCC8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3</w:t>
                  </w:r>
                </w:p>
              </w:tc>
              <w:tc>
                <w:tcPr>
                  <w:tcW w:w="765" w:type="dxa"/>
                  <w:vAlign w:val="center"/>
                </w:tcPr>
                <w:p w14:paraId="51BED4F9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20FD3903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5</w:t>
                  </w:r>
                </w:p>
              </w:tc>
              <w:tc>
                <w:tcPr>
                  <w:tcW w:w="765" w:type="dxa"/>
                  <w:vAlign w:val="center"/>
                </w:tcPr>
                <w:p w14:paraId="2D80F8CA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6</w:t>
                  </w:r>
                </w:p>
              </w:tc>
            </w:tr>
          </w:tbl>
          <w:p w14:paraId="578F5014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2FFFFC83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0A8700FD" w14:textId="4AD36386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Weitere Bemerkungen, Lob etc.</w:t>
            </w:r>
          </w:p>
          <w:p w14:paraId="783DA3C0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85"/>
            </w:tblGrid>
            <w:tr w:rsidR="001E2EDD" w14:paraId="34A55F63" w14:textId="77777777" w:rsidTr="00A74D2A">
              <w:trPr>
                <w:trHeight w:val="3628"/>
              </w:trPr>
              <w:tc>
                <w:tcPr>
                  <w:tcW w:w="4587" w:type="dxa"/>
                </w:tcPr>
                <w:p w14:paraId="6FC005A4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</w:p>
              </w:tc>
            </w:tr>
          </w:tbl>
          <w:p w14:paraId="474927B7" w14:textId="77777777" w:rsidR="001E2EDD" w:rsidRDefault="001E2EDD" w:rsidP="00A74D2A">
            <w:pPr>
              <w:rPr>
                <w:lang w:val="de-CH"/>
              </w:rPr>
            </w:pPr>
          </w:p>
        </w:tc>
      </w:tr>
      <w:tr w:rsidR="001E2EDD" w14:paraId="44AE253C" w14:textId="77777777" w:rsidTr="001E2EDD">
        <w:trPr>
          <w:trHeight w:val="7030"/>
        </w:trPr>
        <w:tc>
          <w:tcPr>
            <w:tcW w:w="4818" w:type="dxa"/>
          </w:tcPr>
          <w:p w14:paraId="05CC4ECD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09F7CB9E" w14:textId="77777777" w:rsidR="001E2EDD" w:rsidRPr="008E08A9" w:rsidRDefault="001E2EDD" w:rsidP="00A74D2A">
            <w:pPr>
              <w:jc w:val="center"/>
              <w:rPr>
                <w:b/>
                <w:bCs/>
                <w:sz w:val="28"/>
                <w:lang w:val="de-CH"/>
              </w:rPr>
            </w:pPr>
            <w:r w:rsidRPr="008E08A9">
              <w:rPr>
                <w:b/>
                <w:bCs/>
                <w:sz w:val="28"/>
                <w:lang w:val="de-CH"/>
              </w:rPr>
              <w:t>Feedback Klassengastro</w:t>
            </w:r>
          </w:p>
          <w:p w14:paraId="024B2845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18549791" w14:textId="77777777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Wie hat Ihnen der heutige Abend gefallen? Bitte geben Sie Ihre Note von 1 bis 6.</w:t>
            </w:r>
          </w:p>
          <w:p w14:paraId="00474782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4"/>
              <w:gridCol w:w="765"/>
              <w:gridCol w:w="765"/>
              <w:gridCol w:w="765"/>
            </w:tblGrid>
            <w:tr w:rsidR="001E2EDD" w14:paraId="51075090" w14:textId="77777777" w:rsidTr="00A74D2A">
              <w:trPr>
                <w:trHeight w:val="340"/>
              </w:trPr>
              <w:tc>
                <w:tcPr>
                  <w:tcW w:w="764" w:type="dxa"/>
                  <w:vAlign w:val="center"/>
                </w:tcPr>
                <w:p w14:paraId="498F08B0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1</w:t>
                  </w:r>
                </w:p>
              </w:tc>
              <w:tc>
                <w:tcPr>
                  <w:tcW w:w="764" w:type="dxa"/>
                  <w:vAlign w:val="center"/>
                </w:tcPr>
                <w:p w14:paraId="0F4D2634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14:paraId="1DBF47B9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3</w:t>
                  </w:r>
                </w:p>
              </w:tc>
              <w:tc>
                <w:tcPr>
                  <w:tcW w:w="765" w:type="dxa"/>
                  <w:vAlign w:val="center"/>
                </w:tcPr>
                <w:p w14:paraId="4E2F4BD7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077D4376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5</w:t>
                  </w:r>
                </w:p>
              </w:tc>
              <w:tc>
                <w:tcPr>
                  <w:tcW w:w="765" w:type="dxa"/>
                  <w:vAlign w:val="center"/>
                </w:tcPr>
                <w:p w14:paraId="6B91BCDD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6</w:t>
                  </w:r>
                </w:p>
              </w:tc>
            </w:tr>
          </w:tbl>
          <w:p w14:paraId="20AA7BE8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476033B8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50ACFBC6" w14:textId="2A9DFAA6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Weitere Bemerkungen, Lob etc.</w:t>
            </w:r>
          </w:p>
          <w:p w14:paraId="1743C448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85"/>
            </w:tblGrid>
            <w:tr w:rsidR="001E2EDD" w14:paraId="795D8BEA" w14:textId="77777777" w:rsidTr="00A74D2A">
              <w:trPr>
                <w:trHeight w:val="3628"/>
              </w:trPr>
              <w:tc>
                <w:tcPr>
                  <w:tcW w:w="4587" w:type="dxa"/>
                </w:tcPr>
                <w:p w14:paraId="1DCDC078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</w:p>
              </w:tc>
            </w:tr>
          </w:tbl>
          <w:p w14:paraId="14CD856C" w14:textId="77777777" w:rsidR="001E2EDD" w:rsidRDefault="001E2EDD" w:rsidP="00A74D2A">
            <w:pPr>
              <w:rPr>
                <w:lang w:val="de-CH"/>
              </w:rPr>
            </w:pPr>
          </w:p>
        </w:tc>
        <w:tc>
          <w:tcPr>
            <w:tcW w:w="4819" w:type="dxa"/>
          </w:tcPr>
          <w:p w14:paraId="2B844BFD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0D63F4E4" w14:textId="77777777" w:rsidR="001E2EDD" w:rsidRPr="008E08A9" w:rsidRDefault="001E2EDD" w:rsidP="00A74D2A">
            <w:pPr>
              <w:jc w:val="center"/>
              <w:rPr>
                <w:b/>
                <w:bCs/>
                <w:sz w:val="28"/>
                <w:lang w:val="de-CH"/>
              </w:rPr>
            </w:pPr>
            <w:r w:rsidRPr="008E08A9">
              <w:rPr>
                <w:b/>
                <w:bCs/>
                <w:sz w:val="28"/>
                <w:lang w:val="de-CH"/>
              </w:rPr>
              <w:t>Feedback Klassengastro</w:t>
            </w:r>
          </w:p>
          <w:p w14:paraId="4EB68959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4BBFEFDA" w14:textId="77777777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Wie hat Ihnen der heutige Abend gefallen? Bitte geben Sie Ihre Note von 1 bis 6.</w:t>
            </w:r>
          </w:p>
          <w:p w14:paraId="1D6153D7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4"/>
              <w:gridCol w:w="765"/>
              <w:gridCol w:w="765"/>
              <w:gridCol w:w="765"/>
            </w:tblGrid>
            <w:tr w:rsidR="001E2EDD" w14:paraId="3F3EA2B9" w14:textId="77777777" w:rsidTr="00A74D2A">
              <w:trPr>
                <w:trHeight w:val="340"/>
              </w:trPr>
              <w:tc>
                <w:tcPr>
                  <w:tcW w:w="764" w:type="dxa"/>
                  <w:vAlign w:val="center"/>
                </w:tcPr>
                <w:p w14:paraId="39DA2A2F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1</w:t>
                  </w:r>
                </w:p>
              </w:tc>
              <w:tc>
                <w:tcPr>
                  <w:tcW w:w="764" w:type="dxa"/>
                  <w:vAlign w:val="center"/>
                </w:tcPr>
                <w:p w14:paraId="01912711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14:paraId="3894706C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3</w:t>
                  </w:r>
                </w:p>
              </w:tc>
              <w:tc>
                <w:tcPr>
                  <w:tcW w:w="765" w:type="dxa"/>
                  <w:vAlign w:val="center"/>
                </w:tcPr>
                <w:p w14:paraId="31A9B062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4</w:t>
                  </w:r>
                </w:p>
              </w:tc>
              <w:tc>
                <w:tcPr>
                  <w:tcW w:w="765" w:type="dxa"/>
                  <w:vAlign w:val="center"/>
                </w:tcPr>
                <w:p w14:paraId="55E07A0A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5</w:t>
                  </w:r>
                </w:p>
              </w:tc>
              <w:tc>
                <w:tcPr>
                  <w:tcW w:w="765" w:type="dxa"/>
                  <w:vAlign w:val="center"/>
                </w:tcPr>
                <w:p w14:paraId="1FB6B4B1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  <w:r>
                    <w:rPr>
                      <w:lang w:val="de-CH"/>
                    </w:rPr>
                    <w:t>6</w:t>
                  </w:r>
                </w:p>
              </w:tc>
            </w:tr>
          </w:tbl>
          <w:p w14:paraId="60F5646D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411AA5E7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p w14:paraId="365B75DF" w14:textId="09A58C86" w:rsidR="001E2EDD" w:rsidRDefault="001E2EDD" w:rsidP="00A74D2A">
            <w:pPr>
              <w:jc w:val="center"/>
              <w:rPr>
                <w:lang w:val="de-CH"/>
              </w:rPr>
            </w:pPr>
            <w:r>
              <w:rPr>
                <w:lang w:val="de-CH"/>
              </w:rPr>
              <w:t>Weitere Bemerkungen, Lob etc.</w:t>
            </w:r>
          </w:p>
          <w:p w14:paraId="6DC5B584" w14:textId="77777777" w:rsidR="001E2EDD" w:rsidRDefault="001E2EDD" w:rsidP="00A74D2A">
            <w:pPr>
              <w:jc w:val="center"/>
              <w:rPr>
                <w:lang w:val="de-CH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85"/>
            </w:tblGrid>
            <w:tr w:rsidR="001E2EDD" w14:paraId="00DEAAE1" w14:textId="77777777" w:rsidTr="00A74D2A">
              <w:trPr>
                <w:trHeight w:val="3628"/>
              </w:trPr>
              <w:tc>
                <w:tcPr>
                  <w:tcW w:w="4587" w:type="dxa"/>
                </w:tcPr>
                <w:p w14:paraId="54D16A0F" w14:textId="77777777" w:rsidR="001E2EDD" w:rsidRDefault="001E2EDD" w:rsidP="00A74D2A">
                  <w:pPr>
                    <w:jc w:val="center"/>
                    <w:rPr>
                      <w:lang w:val="de-CH"/>
                    </w:rPr>
                  </w:pPr>
                </w:p>
              </w:tc>
            </w:tr>
          </w:tbl>
          <w:p w14:paraId="794E1CA7" w14:textId="77777777" w:rsidR="001E2EDD" w:rsidRDefault="001E2EDD" w:rsidP="00A74D2A">
            <w:pPr>
              <w:rPr>
                <w:lang w:val="de-CH"/>
              </w:rPr>
            </w:pPr>
          </w:p>
        </w:tc>
      </w:tr>
    </w:tbl>
    <w:p w14:paraId="23BDBD26" w14:textId="77777777" w:rsidR="001E2EDD" w:rsidRPr="001E2EDD" w:rsidRDefault="001E2EDD" w:rsidP="001E2EDD">
      <w:pPr>
        <w:rPr>
          <w:sz w:val="2"/>
          <w:szCs w:val="2"/>
        </w:rPr>
      </w:pPr>
    </w:p>
    <w:sectPr w:rsidR="001E2EDD" w:rsidRPr="001E2EDD" w:rsidSect="001E2EDD">
      <w:headerReference w:type="first" r:id="rId15"/>
      <w:footerReference w:type="first" r:id="rId16"/>
      <w:pgSz w:w="11900" w:h="16840" w:code="9"/>
      <w:pgMar w:top="1418" w:right="1134" w:bottom="1134" w:left="1134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3CB96" w14:textId="77777777" w:rsidR="006D6AEE" w:rsidRDefault="006D6AEE" w:rsidP="00B96F97">
      <w:r>
        <w:separator/>
      </w:r>
    </w:p>
  </w:endnote>
  <w:endnote w:type="continuationSeparator" w:id="0">
    <w:p w14:paraId="0073ECC3" w14:textId="77777777" w:rsidR="006D6AEE" w:rsidRDefault="006D6AEE" w:rsidP="00B96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Franklin Gothic Medium Cond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A-Light">
    <w:altName w:val="Franklin Gothic Medium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8B028" w14:textId="77777777" w:rsidR="002D1CFB" w:rsidRDefault="001E259A" w:rsidP="002D1CFB">
    <w:pPr>
      <w:pStyle w:val="Fuzeile"/>
      <w:jc w:val="right"/>
    </w:pPr>
    <w:r w:rsidRPr="001E259A">
      <w:rPr>
        <w:noProof/>
        <w:lang w:val="de-CH" w:eastAsia="de-CH"/>
      </w:rPr>
      <w:drawing>
        <wp:inline distT="0" distB="0" distL="0" distR="0" wp14:anchorId="52C54BA3" wp14:editId="75F39E8D">
          <wp:extent cx="1440000" cy="144000"/>
          <wp:effectExtent l="0" t="0" r="0" b="8890"/>
          <wp:docPr id="111" name="Grafik 111" descr="C:\Users\Marc Tischhauser\Desktop\MT\Logos\Logos\Gastro_GR_11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c Tischhauser\Desktop\MT\Logos\Logos\Gastro_GR_11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FEA75" w14:textId="49A261A5" w:rsidR="00194052" w:rsidRDefault="00194052" w:rsidP="00194052">
    <w:pPr>
      <w:pStyle w:val="Fuzeile"/>
      <w:jc w:val="center"/>
    </w:pPr>
    <w:r>
      <w:rPr>
        <w:noProof/>
      </w:rPr>
      <w:drawing>
        <wp:inline distT="0" distB="0" distL="0" distR="0" wp14:anchorId="7588DA4B" wp14:editId="1E2B69E8">
          <wp:extent cx="3962888" cy="589984"/>
          <wp:effectExtent l="0" t="0" r="0" b="635"/>
          <wp:docPr id="1465368296" name="Grafik 1" descr="Ein Bild, das Text, Schrif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368296" name="Grafik 1" descr="Ein Bild, das Text, Schrift, weiß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2888" cy="58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1EE41" w14:textId="77777777" w:rsidR="001E2EDD" w:rsidRPr="001E2EDD" w:rsidRDefault="001E2EDD" w:rsidP="001E2ED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3DE12" w14:textId="77777777" w:rsidR="006D6AEE" w:rsidRDefault="006D6AEE" w:rsidP="00B96F97">
      <w:r>
        <w:separator/>
      </w:r>
    </w:p>
  </w:footnote>
  <w:footnote w:type="continuationSeparator" w:id="0">
    <w:p w14:paraId="0FC8A605" w14:textId="77777777" w:rsidR="006D6AEE" w:rsidRDefault="006D6AEE" w:rsidP="00B96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1F34" w14:textId="722BE83D" w:rsidR="00492A23" w:rsidRPr="001E2EDD" w:rsidRDefault="001E2EDD" w:rsidP="00151F45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14572"/>
      </w:tabs>
      <w:rPr>
        <w:sz w:val="18"/>
        <w:szCs w:val="16"/>
        <w:lang w:val="de-CH"/>
      </w:rPr>
    </w:pPr>
    <w:r>
      <w:rPr>
        <w:sz w:val="18"/>
        <w:szCs w:val="16"/>
        <w:lang w:val="de-CH"/>
      </w:rPr>
      <w:t xml:space="preserve">Unterrichtsdisposition Klassengastro – Schulklasse </w:t>
    </w:r>
    <w:proofErr w:type="spellStart"/>
    <w:r>
      <w:rPr>
        <w:sz w:val="18"/>
        <w:szCs w:val="16"/>
        <w:lang w:val="de-CH"/>
      </w:rPr>
      <w:t>meets</w:t>
    </w:r>
    <w:proofErr w:type="spellEnd"/>
    <w:r>
      <w:rPr>
        <w:sz w:val="18"/>
        <w:szCs w:val="16"/>
        <w:lang w:val="de-CH"/>
      </w:rPr>
      <w:t xml:space="preserve"> Restaurant</w:t>
    </w:r>
    <w:r w:rsidR="004765D1" w:rsidRPr="002D1CFB">
      <w:rPr>
        <w:sz w:val="18"/>
        <w:szCs w:val="16"/>
        <w:lang w:val="de-CH"/>
      </w:rPr>
      <w:tab/>
    </w:r>
    <w:r w:rsidR="004765D1" w:rsidRPr="002D1CFB">
      <w:rPr>
        <w:sz w:val="18"/>
        <w:szCs w:val="16"/>
        <w:lang w:val="de-CH"/>
      </w:rPr>
      <w:fldChar w:fldCharType="begin"/>
    </w:r>
    <w:r w:rsidR="004765D1" w:rsidRPr="002D1CFB">
      <w:rPr>
        <w:sz w:val="18"/>
        <w:szCs w:val="16"/>
        <w:lang w:val="de-CH"/>
      </w:rPr>
      <w:instrText>PAGE   \* MERGEFORMAT</w:instrText>
    </w:r>
    <w:r w:rsidR="004765D1" w:rsidRPr="002D1CFB">
      <w:rPr>
        <w:sz w:val="18"/>
        <w:szCs w:val="16"/>
        <w:lang w:val="de-CH"/>
      </w:rPr>
      <w:fldChar w:fldCharType="separate"/>
    </w:r>
    <w:r w:rsidR="00AD72C9" w:rsidRPr="00AD72C9">
      <w:rPr>
        <w:noProof/>
        <w:sz w:val="18"/>
        <w:szCs w:val="16"/>
      </w:rPr>
      <w:t>2</w:t>
    </w:r>
    <w:r w:rsidR="004765D1" w:rsidRPr="002D1CFB">
      <w:rPr>
        <w:sz w:val="18"/>
        <w:szCs w:val="16"/>
        <w:lang w:val="de-CH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937CB" w14:textId="36CD3B0E" w:rsidR="002D1CFB" w:rsidRPr="003951DB" w:rsidRDefault="005339FD" w:rsidP="005339FD">
    <w:pPr>
      <w:pStyle w:val="Kopfzeile"/>
      <w:tabs>
        <w:tab w:val="clear" w:pos="4536"/>
        <w:tab w:val="clear" w:pos="9072"/>
        <w:tab w:val="left" w:pos="1755"/>
      </w:tabs>
      <w:rPr>
        <w:rFonts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47BCA4B" wp14:editId="60AF0370">
          <wp:simplePos x="0" y="0"/>
          <wp:positionH relativeFrom="column">
            <wp:posOffset>1143000</wp:posOffset>
          </wp:positionH>
          <wp:positionV relativeFrom="paragraph">
            <wp:posOffset>-635</wp:posOffset>
          </wp:positionV>
          <wp:extent cx="685800" cy="968375"/>
          <wp:effectExtent l="0" t="0" r="0" b="3175"/>
          <wp:wrapSquare wrapText="bothSides"/>
          <wp:docPr id="1877043714" name="Grafik 2" descr="Ein Bild, das Text, Screenshot, Schrift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043714" name="Grafik 2" descr="Ein Bild, das Text, Screenshot, Schrift, Logo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96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5FE0">
      <w:rPr>
        <w:noProof/>
        <w:lang w:eastAsia="de-CH"/>
      </w:rPr>
      <w:drawing>
        <wp:anchor distT="0" distB="0" distL="114300" distR="114300" simplePos="0" relativeHeight="251659264" behindDoc="0" locked="1" layoutInCell="1" allowOverlap="1" wp14:anchorId="6AA5E496" wp14:editId="793F330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75360" cy="986155"/>
          <wp:effectExtent l="0" t="0" r="0" b="4445"/>
          <wp:wrapNone/>
          <wp:docPr id="740359946" name="Grafik 740359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astro Aargau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5360" cy="9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BD6B" w14:textId="33989CE2" w:rsidR="001E2EDD" w:rsidRPr="001E2EDD" w:rsidRDefault="001E2EDD" w:rsidP="001E2ED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7D8"/>
    <w:multiLevelType w:val="hybridMultilevel"/>
    <w:tmpl w:val="E08E6AC2"/>
    <w:lvl w:ilvl="0" w:tplc="92B81AF8">
      <w:start w:val="8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F0BF1"/>
    <w:multiLevelType w:val="hybridMultilevel"/>
    <w:tmpl w:val="DDAA4F3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5607B"/>
    <w:multiLevelType w:val="hybridMultilevel"/>
    <w:tmpl w:val="BDB0B172"/>
    <w:lvl w:ilvl="0" w:tplc="AA982B40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50D7C"/>
    <w:multiLevelType w:val="hybridMultilevel"/>
    <w:tmpl w:val="2B5CDEE0"/>
    <w:lvl w:ilvl="0" w:tplc="0D666E4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0367D"/>
    <w:multiLevelType w:val="hybridMultilevel"/>
    <w:tmpl w:val="01044E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958BE"/>
    <w:multiLevelType w:val="hybridMultilevel"/>
    <w:tmpl w:val="6DB888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F4606"/>
    <w:multiLevelType w:val="hybridMultilevel"/>
    <w:tmpl w:val="46C0C3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26BBD"/>
    <w:multiLevelType w:val="hybridMultilevel"/>
    <w:tmpl w:val="1752F09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B321D"/>
    <w:multiLevelType w:val="hybridMultilevel"/>
    <w:tmpl w:val="49F6DC1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A1300"/>
    <w:multiLevelType w:val="hybridMultilevel"/>
    <w:tmpl w:val="213C65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D6BCE"/>
    <w:multiLevelType w:val="multilevel"/>
    <w:tmpl w:val="BB58D978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berschrift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2CE2BB4"/>
    <w:multiLevelType w:val="hybridMultilevel"/>
    <w:tmpl w:val="AB5A2DE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32489"/>
    <w:multiLevelType w:val="hybridMultilevel"/>
    <w:tmpl w:val="862A5E1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C0EFE"/>
    <w:multiLevelType w:val="hybridMultilevel"/>
    <w:tmpl w:val="DA8A8180"/>
    <w:lvl w:ilvl="0" w:tplc="43C690F6">
      <w:start w:val="6"/>
      <w:numFmt w:val="bullet"/>
      <w:lvlText w:val="-"/>
      <w:lvlJc w:val="left"/>
      <w:pPr>
        <w:ind w:left="720" w:hanging="360"/>
      </w:pPr>
      <w:rPr>
        <w:rFonts w:ascii="Proxima Nova Alt Lt" w:eastAsiaTheme="minorEastAsia" w:hAnsi="Proxima Nova Alt Lt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21B0F"/>
    <w:multiLevelType w:val="hybridMultilevel"/>
    <w:tmpl w:val="E8A490E0"/>
    <w:lvl w:ilvl="0" w:tplc="94748D7A">
      <w:start w:val="9"/>
      <w:numFmt w:val="bullet"/>
      <w:lvlText w:val="-"/>
      <w:lvlJc w:val="left"/>
      <w:pPr>
        <w:ind w:left="720" w:hanging="360"/>
      </w:pPr>
      <w:rPr>
        <w:rFonts w:ascii="Proxima Nova Alt Lt" w:eastAsiaTheme="minorEastAsia" w:hAnsi="Proxima Nova Alt L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607A2"/>
    <w:multiLevelType w:val="hybridMultilevel"/>
    <w:tmpl w:val="9042D4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F1874"/>
    <w:multiLevelType w:val="hybridMultilevel"/>
    <w:tmpl w:val="4C1C6166"/>
    <w:lvl w:ilvl="0" w:tplc="AF96BDAE">
      <w:start w:val="9"/>
      <w:numFmt w:val="bullet"/>
      <w:lvlText w:val="-"/>
      <w:lvlJc w:val="left"/>
      <w:pPr>
        <w:ind w:left="720" w:hanging="360"/>
      </w:pPr>
      <w:rPr>
        <w:rFonts w:ascii="Proxima Nova Alt Lt" w:eastAsiaTheme="minorEastAsia" w:hAnsi="Proxima Nova Alt L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62558"/>
    <w:multiLevelType w:val="hybridMultilevel"/>
    <w:tmpl w:val="F6081B50"/>
    <w:lvl w:ilvl="0" w:tplc="6144E6D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FFD"/>
    <w:multiLevelType w:val="hybridMultilevel"/>
    <w:tmpl w:val="B114E1B0"/>
    <w:lvl w:ilvl="0" w:tplc="0807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9" w15:restartNumberingAfterBreak="0">
    <w:nsid w:val="645F5743"/>
    <w:multiLevelType w:val="hybridMultilevel"/>
    <w:tmpl w:val="C17C252E"/>
    <w:lvl w:ilvl="0" w:tplc="43C690F6">
      <w:start w:val="6"/>
      <w:numFmt w:val="bullet"/>
      <w:lvlText w:val="-"/>
      <w:lvlJc w:val="left"/>
      <w:pPr>
        <w:ind w:left="720" w:hanging="360"/>
      </w:pPr>
      <w:rPr>
        <w:rFonts w:ascii="Proxima Nova Alt Lt" w:eastAsiaTheme="minorEastAsia" w:hAnsi="Proxima Nova Alt Lt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0E32B3"/>
    <w:multiLevelType w:val="hybridMultilevel"/>
    <w:tmpl w:val="AF1A239C"/>
    <w:lvl w:ilvl="0" w:tplc="6C38066C">
      <w:start w:val="1"/>
      <w:numFmt w:val="bullet"/>
      <w:lvlText w:val="-"/>
      <w:lvlJc w:val="left"/>
      <w:pPr>
        <w:ind w:left="720" w:hanging="360"/>
      </w:pPr>
      <w:rPr>
        <w:rFonts w:ascii="Proxima Nova Alt Lt" w:eastAsiaTheme="minorEastAsia" w:hAnsi="Proxima Nova Alt L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07F6B"/>
    <w:multiLevelType w:val="hybridMultilevel"/>
    <w:tmpl w:val="1D525C7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984139"/>
    <w:multiLevelType w:val="hybridMultilevel"/>
    <w:tmpl w:val="EAF8BA0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BC30F5"/>
    <w:multiLevelType w:val="hybridMultilevel"/>
    <w:tmpl w:val="AF9C67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73127"/>
    <w:multiLevelType w:val="hybridMultilevel"/>
    <w:tmpl w:val="B7060D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02882"/>
    <w:multiLevelType w:val="hybridMultilevel"/>
    <w:tmpl w:val="A0741E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8E6717"/>
    <w:multiLevelType w:val="hybridMultilevel"/>
    <w:tmpl w:val="862A5E1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532961">
    <w:abstractNumId w:val="10"/>
  </w:num>
  <w:num w:numId="2" w16cid:durableId="2115979397">
    <w:abstractNumId w:val="13"/>
  </w:num>
  <w:num w:numId="3" w16cid:durableId="1891109399">
    <w:abstractNumId w:val="10"/>
  </w:num>
  <w:num w:numId="4" w16cid:durableId="1726486085">
    <w:abstractNumId w:val="0"/>
  </w:num>
  <w:num w:numId="5" w16cid:durableId="2078746914">
    <w:abstractNumId w:val="7"/>
  </w:num>
  <w:num w:numId="6" w16cid:durableId="38215202">
    <w:abstractNumId w:val="12"/>
  </w:num>
  <w:num w:numId="7" w16cid:durableId="1593049983">
    <w:abstractNumId w:val="26"/>
  </w:num>
  <w:num w:numId="8" w16cid:durableId="1850676533">
    <w:abstractNumId w:val="19"/>
  </w:num>
  <w:num w:numId="9" w16cid:durableId="1416778809">
    <w:abstractNumId w:val="8"/>
  </w:num>
  <w:num w:numId="10" w16cid:durableId="1101800366">
    <w:abstractNumId w:val="11"/>
  </w:num>
  <w:num w:numId="11" w16cid:durableId="290676218">
    <w:abstractNumId w:val="21"/>
  </w:num>
  <w:num w:numId="12" w16cid:durableId="2120178272">
    <w:abstractNumId w:val="22"/>
  </w:num>
  <w:num w:numId="13" w16cid:durableId="818882656">
    <w:abstractNumId w:val="16"/>
  </w:num>
  <w:num w:numId="14" w16cid:durableId="1347513738">
    <w:abstractNumId w:val="14"/>
  </w:num>
  <w:num w:numId="15" w16cid:durableId="1582907792">
    <w:abstractNumId w:val="18"/>
  </w:num>
  <w:num w:numId="16" w16cid:durableId="1447309055">
    <w:abstractNumId w:val="10"/>
  </w:num>
  <w:num w:numId="17" w16cid:durableId="1613634993">
    <w:abstractNumId w:val="5"/>
  </w:num>
  <w:num w:numId="18" w16cid:durableId="1510683669">
    <w:abstractNumId w:val="5"/>
  </w:num>
  <w:num w:numId="19" w16cid:durableId="1293515604">
    <w:abstractNumId w:val="24"/>
  </w:num>
  <w:num w:numId="20" w16cid:durableId="1248660688">
    <w:abstractNumId w:val="20"/>
  </w:num>
  <w:num w:numId="21" w16cid:durableId="530798383">
    <w:abstractNumId w:val="1"/>
  </w:num>
  <w:num w:numId="22" w16cid:durableId="481847688">
    <w:abstractNumId w:val="2"/>
  </w:num>
  <w:num w:numId="23" w16cid:durableId="1547373846">
    <w:abstractNumId w:val="3"/>
  </w:num>
  <w:num w:numId="24" w16cid:durableId="1341394242">
    <w:abstractNumId w:val="17"/>
  </w:num>
  <w:num w:numId="25" w16cid:durableId="695350094">
    <w:abstractNumId w:val="4"/>
  </w:num>
  <w:num w:numId="26" w16cid:durableId="2144539729">
    <w:abstractNumId w:val="10"/>
  </w:num>
  <w:num w:numId="27" w16cid:durableId="1191719473">
    <w:abstractNumId w:val="10"/>
  </w:num>
  <w:num w:numId="28" w16cid:durableId="1213611491">
    <w:abstractNumId w:val="10"/>
  </w:num>
  <w:num w:numId="29" w16cid:durableId="2112124703">
    <w:abstractNumId w:val="10"/>
  </w:num>
  <w:num w:numId="30" w16cid:durableId="1633288278">
    <w:abstractNumId w:val="10"/>
  </w:num>
  <w:num w:numId="31" w16cid:durableId="536426773">
    <w:abstractNumId w:val="15"/>
  </w:num>
  <w:num w:numId="32" w16cid:durableId="298073471">
    <w:abstractNumId w:val="23"/>
  </w:num>
  <w:num w:numId="33" w16cid:durableId="1812793242">
    <w:abstractNumId w:val="6"/>
  </w:num>
  <w:num w:numId="34" w16cid:durableId="383412147">
    <w:abstractNumId w:val="25"/>
  </w:num>
  <w:num w:numId="35" w16cid:durableId="1916164209">
    <w:abstractNumId w:val="9"/>
  </w:num>
  <w:num w:numId="36" w16cid:durableId="860433793">
    <w:abstractNumId w:val="2"/>
  </w:num>
  <w:num w:numId="37" w16cid:durableId="2061517982">
    <w:abstractNumId w:val="2"/>
  </w:num>
  <w:num w:numId="38" w16cid:durableId="1594242940">
    <w:abstractNumId w:val="2"/>
  </w:num>
  <w:num w:numId="39" w16cid:durableId="604994720">
    <w:abstractNumId w:val="2"/>
  </w:num>
  <w:num w:numId="40" w16cid:durableId="1184898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DD"/>
    <w:rsid w:val="00001BC4"/>
    <w:rsid w:val="000027A3"/>
    <w:rsid w:val="000055C3"/>
    <w:rsid w:val="00010BB7"/>
    <w:rsid w:val="0001384B"/>
    <w:rsid w:val="00017CA7"/>
    <w:rsid w:val="00020B60"/>
    <w:rsid w:val="0002308B"/>
    <w:rsid w:val="0002671F"/>
    <w:rsid w:val="00027AFA"/>
    <w:rsid w:val="000331E0"/>
    <w:rsid w:val="0003324C"/>
    <w:rsid w:val="00034506"/>
    <w:rsid w:val="000372BF"/>
    <w:rsid w:val="00040BB5"/>
    <w:rsid w:val="000457F2"/>
    <w:rsid w:val="00052F27"/>
    <w:rsid w:val="00057D09"/>
    <w:rsid w:val="00061ADC"/>
    <w:rsid w:val="00061AFF"/>
    <w:rsid w:val="00070315"/>
    <w:rsid w:val="00072DA5"/>
    <w:rsid w:val="0007687B"/>
    <w:rsid w:val="0008012B"/>
    <w:rsid w:val="0008079F"/>
    <w:rsid w:val="0008275B"/>
    <w:rsid w:val="00083D54"/>
    <w:rsid w:val="00095D91"/>
    <w:rsid w:val="000A009B"/>
    <w:rsid w:val="000A2AA0"/>
    <w:rsid w:val="000A5231"/>
    <w:rsid w:val="000B3032"/>
    <w:rsid w:val="000B6B26"/>
    <w:rsid w:val="000C003A"/>
    <w:rsid w:val="000C0631"/>
    <w:rsid w:val="000C0A18"/>
    <w:rsid w:val="000C0B2C"/>
    <w:rsid w:val="000C20D0"/>
    <w:rsid w:val="000C42C6"/>
    <w:rsid w:val="000D5A76"/>
    <w:rsid w:val="000E0780"/>
    <w:rsid w:val="000E0FBB"/>
    <w:rsid w:val="000E681D"/>
    <w:rsid w:val="000F62BC"/>
    <w:rsid w:val="000F71F8"/>
    <w:rsid w:val="000F769F"/>
    <w:rsid w:val="00101A81"/>
    <w:rsid w:val="001054A6"/>
    <w:rsid w:val="00115B1A"/>
    <w:rsid w:val="0011769B"/>
    <w:rsid w:val="001176C1"/>
    <w:rsid w:val="00117B92"/>
    <w:rsid w:val="00117EF6"/>
    <w:rsid w:val="001221FD"/>
    <w:rsid w:val="0012685E"/>
    <w:rsid w:val="00131808"/>
    <w:rsid w:val="00131A7F"/>
    <w:rsid w:val="0013597F"/>
    <w:rsid w:val="00136BCA"/>
    <w:rsid w:val="00136BFB"/>
    <w:rsid w:val="00150C3E"/>
    <w:rsid w:val="00151F45"/>
    <w:rsid w:val="00153755"/>
    <w:rsid w:val="001553C0"/>
    <w:rsid w:val="00157A88"/>
    <w:rsid w:val="00161635"/>
    <w:rsid w:val="00161A48"/>
    <w:rsid w:val="00162615"/>
    <w:rsid w:val="00172BD7"/>
    <w:rsid w:val="00174238"/>
    <w:rsid w:val="0018114F"/>
    <w:rsid w:val="0018493D"/>
    <w:rsid w:val="001849D2"/>
    <w:rsid w:val="001912BC"/>
    <w:rsid w:val="00192E86"/>
    <w:rsid w:val="00194052"/>
    <w:rsid w:val="00195DD8"/>
    <w:rsid w:val="00196D75"/>
    <w:rsid w:val="001977FA"/>
    <w:rsid w:val="00197E7E"/>
    <w:rsid w:val="001A0CCA"/>
    <w:rsid w:val="001A10D9"/>
    <w:rsid w:val="001A1A82"/>
    <w:rsid w:val="001A285F"/>
    <w:rsid w:val="001A28A3"/>
    <w:rsid w:val="001A3325"/>
    <w:rsid w:val="001B04D9"/>
    <w:rsid w:val="001B27F8"/>
    <w:rsid w:val="001B2ED8"/>
    <w:rsid w:val="001C2B06"/>
    <w:rsid w:val="001C390C"/>
    <w:rsid w:val="001C3C88"/>
    <w:rsid w:val="001C439B"/>
    <w:rsid w:val="001C7E84"/>
    <w:rsid w:val="001D20D8"/>
    <w:rsid w:val="001D25F8"/>
    <w:rsid w:val="001D3B65"/>
    <w:rsid w:val="001D5DF3"/>
    <w:rsid w:val="001E1B02"/>
    <w:rsid w:val="001E259A"/>
    <w:rsid w:val="001E2773"/>
    <w:rsid w:val="001E2862"/>
    <w:rsid w:val="001E2EDD"/>
    <w:rsid w:val="001E5906"/>
    <w:rsid w:val="001E7A82"/>
    <w:rsid w:val="001F2951"/>
    <w:rsid w:val="001F5EEB"/>
    <w:rsid w:val="001F71AD"/>
    <w:rsid w:val="002013E4"/>
    <w:rsid w:val="00205007"/>
    <w:rsid w:val="002103A7"/>
    <w:rsid w:val="00211CE2"/>
    <w:rsid w:val="00215F21"/>
    <w:rsid w:val="002163A6"/>
    <w:rsid w:val="00224D72"/>
    <w:rsid w:val="0022660E"/>
    <w:rsid w:val="00231B49"/>
    <w:rsid w:val="0024034D"/>
    <w:rsid w:val="002438F8"/>
    <w:rsid w:val="0024456A"/>
    <w:rsid w:val="00250624"/>
    <w:rsid w:val="002512B2"/>
    <w:rsid w:val="00251F4C"/>
    <w:rsid w:val="0026062B"/>
    <w:rsid w:val="00265533"/>
    <w:rsid w:val="00267C0E"/>
    <w:rsid w:val="002725B9"/>
    <w:rsid w:val="00274BBD"/>
    <w:rsid w:val="00281F67"/>
    <w:rsid w:val="00284C36"/>
    <w:rsid w:val="00295298"/>
    <w:rsid w:val="002975FE"/>
    <w:rsid w:val="002A4905"/>
    <w:rsid w:val="002B2022"/>
    <w:rsid w:val="002B54EA"/>
    <w:rsid w:val="002B6BEA"/>
    <w:rsid w:val="002C4D69"/>
    <w:rsid w:val="002C635C"/>
    <w:rsid w:val="002C68E1"/>
    <w:rsid w:val="002D1447"/>
    <w:rsid w:val="002D1CFB"/>
    <w:rsid w:val="002D47A8"/>
    <w:rsid w:val="002E07C7"/>
    <w:rsid w:val="002E1DFF"/>
    <w:rsid w:val="002E4474"/>
    <w:rsid w:val="002F3F64"/>
    <w:rsid w:val="002F481C"/>
    <w:rsid w:val="002F4DE8"/>
    <w:rsid w:val="00300122"/>
    <w:rsid w:val="00301D35"/>
    <w:rsid w:val="00302966"/>
    <w:rsid w:val="003033F9"/>
    <w:rsid w:val="00303439"/>
    <w:rsid w:val="00303EFE"/>
    <w:rsid w:val="00305321"/>
    <w:rsid w:val="00306C86"/>
    <w:rsid w:val="00307912"/>
    <w:rsid w:val="00310DB4"/>
    <w:rsid w:val="00313E08"/>
    <w:rsid w:val="00321B8E"/>
    <w:rsid w:val="00322CDD"/>
    <w:rsid w:val="003258A8"/>
    <w:rsid w:val="00325913"/>
    <w:rsid w:val="0034216A"/>
    <w:rsid w:val="00343E27"/>
    <w:rsid w:val="00345387"/>
    <w:rsid w:val="0035141C"/>
    <w:rsid w:val="00351577"/>
    <w:rsid w:val="003528F7"/>
    <w:rsid w:val="00354B6E"/>
    <w:rsid w:val="00355760"/>
    <w:rsid w:val="00356ED6"/>
    <w:rsid w:val="00357E7D"/>
    <w:rsid w:val="00360C12"/>
    <w:rsid w:val="00361D1A"/>
    <w:rsid w:val="00362164"/>
    <w:rsid w:val="00363E6C"/>
    <w:rsid w:val="0037203D"/>
    <w:rsid w:val="00375BA5"/>
    <w:rsid w:val="0037611C"/>
    <w:rsid w:val="00380B5D"/>
    <w:rsid w:val="00381745"/>
    <w:rsid w:val="00383E9B"/>
    <w:rsid w:val="003856AC"/>
    <w:rsid w:val="00387D56"/>
    <w:rsid w:val="003951DB"/>
    <w:rsid w:val="0039570D"/>
    <w:rsid w:val="00395E44"/>
    <w:rsid w:val="003A1790"/>
    <w:rsid w:val="003A58DD"/>
    <w:rsid w:val="003B065E"/>
    <w:rsid w:val="003B42F8"/>
    <w:rsid w:val="003B5B0E"/>
    <w:rsid w:val="003B5D93"/>
    <w:rsid w:val="003C10F2"/>
    <w:rsid w:val="003C5819"/>
    <w:rsid w:val="003C6F92"/>
    <w:rsid w:val="003D1E35"/>
    <w:rsid w:val="003D5266"/>
    <w:rsid w:val="003E16E4"/>
    <w:rsid w:val="003E4B44"/>
    <w:rsid w:val="003E6901"/>
    <w:rsid w:val="003F004B"/>
    <w:rsid w:val="003F1D42"/>
    <w:rsid w:val="003F3930"/>
    <w:rsid w:val="003F4F79"/>
    <w:rsid w:val="003F6494"/>
    <w:rsid w:val="004010F8"/>
    <w:rsid w:val="00405DB8"/>
    <w:rsid w:val="00415DA1"/>
    <w:rsid w:val="00416EF4"/>
    <w:rsid w:val="00420662"/>
    <w:rsid w:val="00423D0B"/>
    <w:rsid w:val="004254F0"/>
    <w:rsid w:val="0042650D"/>
    <w:rsid w:val="00430C7D"/>
    <w:rsid w:val="004323C7"/>
    <w:rsid w:val="00433EA1"/>
    <w:rsid w:val="00437F64"/>
    <w:rsid w:val="00445B7F"/>
    <w:rsid w:val="0044777E"/>
    <w:rsid w:val="00447B43"/>
    <w:rsid w:val="00451AC7"/>
    <w:rsid w:val="00453111"/>
    <w:rsid w:val="00453FF1"/>
    <w:rsid w:val="00457D6D"/>
    <w:rsid w:val="00460443"/>
    <w:rsid w:val="004648E5"/>
    <w:rsid w:val="004655A3"/>
    <w:rsid w:val="00467E81"/>
    <w:rsid w:val="004765D1"/>
    <w:rsid w:val="004872B9"/>
    <w:rsid w:val="0049097E"/>
    <w:rsid w:val="004916F4"/>
    <w:rsid w:val="004920FC"/>
    <w:rsid w:val="00492A23"/>
    <w:rsid w:val="00493E78"/>
    <w:rsid w:val="004945BC"/>
    <w:rsid w:val="004A41C0"/>
    <w:rsid w:val="004B3ECD"/>
    <w:rsid w:val="004B40C4"/>
    <w:rsid w:val="004B5328"/>
    <w:rsid w:val="004B5FE0"/>
    <w:rsid w:val="004C1EBB"/>
    <w:rsid w:val="004C2A5B"/>
    <w:rsid w:val="004D5B14"/>
    <w:rsid w:val="004E1684"/>
    <w:rsid w:val="004E411C"/>
    <w:rsid w:val="004F2BB9"/>
    <w:rsid w:val="004F3862"/>
    <w:rsid w:val="004F440A"/>
    <w:rsid w:val="005023CD"/>
    <w:rsid w:val="00527CB4"/>
    <w:rsid w:val="005339FD"/>
    <w:rsid w:val="00535232"/>
    <w:rsid w:val="00542E4B"/>
    <w:rsid w:val="00546157"/>
    <w:rsid w:val="0055300A"/>
    <w:rsid w:val="005542E7"/>
    <w:rsid w:val="005564BA"/>
    <w:rsid w:val="005645D9"/>
    <w:rsid w:val="00571437"/>
    <w:rsid w:val="00571E19"/>
    <w:rsid w:val="00575F26"/>
    <w:rsid w:val="00581152"/>
    <w:rsid w:val="00581C3D"/>
    <w:rsid w:val="00585075"/>
    <w:rsid w:val="0059301D"/>
    <w:rsid w:val="005971DF"/>
    <w:rsid w:val="005A4A7B"/>
    <w:rsid w:val="005B0A2B"/>
    <w:rsid w:val="005B30CA"/>
    <w:rsid w:val="005C198F"/>
    <w:rsid w:val="005C246D"/>
    <w:rsid w:val="005E0905"/>
    <w:rsid w:val="005E3CA5"/>
    <w:rsid w:val="005E5C5F"/>
    <w:rsid w:val="005E73BE"/>
    <w:rsid w:val="005F052A"/>
    <w:rsid w:val="005F12C8"/>
    <w:rsid w:val="005F1CCE"/>
    <w:rsid w:val="00600FDB"/>
    <w:rsid w:val="00601ACA"/>
    <w:rsid w:val="00605ABE"/>
    <w:rsid w:val="00605B12"/>
    <w:rsid w:val="00606264"/>
    <w:rsid w:val="006076BC"/>
    <w:rsid w:val="00615CB5"/>
    <w:rsid w:val="006176D3"/>
    <w:rsid w:val="006214CA"/>
    <w:rsid w:val="0062169D"/>
    <w:rsid w:val="00631704"/>
    <w:rsid w:val="00633DCC"/>
    <w:rsid w:val="00634357"/>
    <w:rsid w:val="00636649"/>
    <w:rsid w:val="00637520"/>
    <w:rsid w:val="006437FC"/>
    <w:rsid w:val="0064635E"/>
    <w:rsid w:val="006525AF"/>
    <w:rsid w:val="00657E14"/>
    <w:rsid w:val="00660C70"/>
    <w:rsid w:val="00665697"/>
    <w:rsid w:val="006662D6"/>
    <w:rsid w:val="00667247"/>
    <w:rsid w:val="00673965"/>
    <w:rsid w:val="00677737"/>
    <w:rsid w:val="006874ED"/>
    <w:rsid w:val="00692C75"/>
    <w:rsid w:val="00693696"/>
    <w:rsid w:val="00696A3C"/>
    <w:rsid w:val="00696FA9"/>
    <w:rsid w:val="006A0C26"/>
    <w:rsid w:val="006A137E"/>
    <w:rsid w:val="006A1BFB"/>
    <w:rsid w:val="006A2056"/>
    <w:rsid w:val="006A72CC"/>
    <w:rsid w:val="006A753E"/>
    <w:rsid w:val="006B05E9"/>
    <w:rsid w:val="006B334B"/>
    <w:rsid w:val="006B379D"/>
    <w:rsid w:val="006B45DF"/>
    <w:rsid w:val="006B475D"/>
    <w:rsid w:val="006B4DD2"/>
    <w:rsid w:val="006B519D"/>
    <w:rsid w:val="006B74F1"/>
    <w:rsid w:val="006C08DA"/>
    <w:rsid w:val="006D0D7F"/>
    <w:rsid w:val="006D1416"/>
    <w:rsid w:val="006D174E"/>
    <w:rsid w:val="006D1A99"/>
    <w:rsid w:val="006D3B9E"/>
    <w:rsid w:val="006D652A"/>
    <w:rsid w:val="006D6AEE"/>
    <w:rsid w:val="006E68B0"/>
    <w:rsid w:val="006E747E"/>
    <w:rsid w:val="006F0C11"/>
    <w:rsid w:val="006F1070"/>
    <w:rsid w:val="006F1800"/>
    <w:rsid w:val="00701053"/>
    <w:rsid w:val="007013CF"/>
    <w:rsid w:val="007029BB"/>
    <w:rsid w:val="00704E95"/>
    <w:rsid w:val="00707698"/>
    <w:rsid w:val="00712E55"/>
    <w:rsid w:val="007213CA"/>
    <w:rsid w:val="00721B15"/>
    <w:rsid w:val="00725578"/>
    <w:rsid w:val="00725EDC"/>
    <w:rsid w:val="00731255"/>
    <w:rsid w:val="0073141F"/>
    <w:rsid w:val="0073289B"/>
    <w:rsid w:val="00740922"/>
    <w:rsid w:val="007421D3"/>
    <w:rsid w:val="007462E1"/>
    <w:rsid w:val="00746B5F"/>
    <w:rsid w:val="00755F35"/>
    <w:rsid w:val="00755F8E"/>
    <w:rsid w:val="00766125"/>
    <w:rsid w:val="00782EEC"/>
    <w:rsid w:val="00783726"/>
    <w:rsid w:val="00783BD9"/>
    <w:rsid w:val="007850BE"/>
    <w:rsid w:val="007904B4"/>
    <w:rsid w:val="00791966"/>
    <w:rsid w:val="007B1A94"/>
    <w:rsid w:val="007B1EEF"/>
    <w:rsid w:val="007C5DB9"/>
    <w:rsid w:val="007C6E63"/>
    <w:rsid w:val="007C7097"/>
    <w:rsid w:val="007D24AA"/>
    <w:rsid w:val="007E0DFC"/>
    <w:rsid w:val="007E225B"/>
    <w:rsid w:val="007E3FAD"/>
    <w:rsid w:val="007E6324"/>
    <w:rsid w:val="007F0E43"/>
    <w:rsid w:val="007F2D2B"/>
    <w:rsid w:val="007F3017"/>
    <w:rsid w:val="0081042B"/>
    <w:rsid w:val="00820870"/>
    <w:rsid w:val="0082186E"/>
    <w:rsid w:val="00821EC7"/>
    <w:rsid w:val="00822232"/>
    <w:rsid w:val="00823BCF"/>
    <w:rsid w:val="00825087"/>
    <w:rsid w:val="008264DE"/>
    <w:rsid w:val="00826C81"/>
    <w:rsid w:val="008330D3"/>
    <w:rsid w:val="0083426B"/>
    <w:rsid w:val="008355DE"/>
    <w:rsid w:val="00847CA1"/>
    <w:rsid w:val="0085055A"/>
    <w:rsid w:val="00851D94"/>
    <w:rsid w:val="00852361"/>
    <w:rsid w:val="008561F2"/>
    <w:rsid w:val="00857994"/>
    <w:rsid w:val="0086048C"/>
    <w:rsid w:val="00860AD6"/>
    <w:rsid w:val="008619A3"/>
    <w:rsid w:val="008642A1"/>
    <w:rsid w:val="00864A27"/>
    <w:rsid w:val="008656D4"/>
    <w:rsid w:val="00870054"/>
    <w:rsid w:val="00874C82"/>
    <w:rsid w:val="0087768B"/>
    <w:rsid w:val="008807BD"/>
    <w:rsid w:val="008868A7"/>
    <w:rsid w:val="00892E70"/>
    <w:rsid w:val="008A0276"/>
    <w:rsid w:val="008A1BF7"/>
    <w:rsid w:val="008A1D96"/>
    <w:rsid w:val="008A5C08"/>
    <w:rsid w:val="008A6116"/>
    <w:rsid w:val="008C06B7"/>
    <w:rsid w:val="008C7C76"/>
    <w:rsid w:val="008D10D3"/>
    <w:rsid w:val="008D2D51"/>
    <w:rsid w:val="008D4070"/>
    <w:rsid w:val="008E08A9"/>
    <w:rsid w:val="008E41C7"/>
    <w:rsid w:val="008E423E"/>
    <w:rsid w:val="008E5E3F"/>
    <w:rsid w:val="008E61EA"/>
    <w:rsid w:val="008E7A7B"/>
    <w:rsid w:val="008F3606"/>
    <w:rsid w:val="008F666F"/>
    <w:rsid w:val="008F6EF7"/>
    <w:rsid w:val="009000F5"/>
    <w:rsid w:val="00901CAD"/>
    <w:rsid w:val="00907848"/>
    <w:rsid w:val="009102CC"/>
    <w:rsid w:val="009104DD"/>
    <w:rsid w:val="009112A5"/>
    <w:rsid w:val="00912495"/>
    <w:rsid w:val="00917F63"/>
    <w:rsid w:val="0092053A"/>
    <w:rsid w:val="00920A14"/>
    <w:rsid w:val="00921CAF"/>
    <w:rsid w:val="00927D64"/>
    <w:rsid w:val="00927E56"/>
    <w:rsid w:val="00936819"/>
    <w:rsid w:val="00944193"/>
    <w:rsid w:val="00944D63"/>
    <w:rsid w:val="00961C39"/>
    <w:rsid w:val="009623E9"/>
    <w:rsid w:val="009626BA"/>
    <w:rsid w:val="009653C7"/>
    <w:rsid w:val="00966AF3"/>
    <w:rsid w:val="00971712"/>
    <w:rsid w:val="00976D72"/>
    <w:rsid w:val="00977581"/>
    <w:rsid w:val="0097798C"/>
    <w:rsid w:val="0098201C"/>
    <w:rsid w:val="00983319"/>
    <w:rsid w:val="00984D6F"/>
    <w:rsid w:val="00985AC0"/>
    <w:rsid w:val="00991794"/>
    <w:rsid w:val="00996070"/>
    <w:rsid w:val="009A146E"/>
    <w:rsid w:val="009A1B0F"/>
    <w:rsid w:val="009A2A7B"/>
    <w:rsid w:val="009B041F"/>
    <w:rsid w:val="009B2D7E"/>
    <w:rsid w:val="009B5402"/>
    <w:rsid w:val="009C2246"/>
    <w:rsid w:val="009C26BD"/>
    <w:rsid w:val="009C6331"/>
    <w:rsid w:val="009D40A0"/>
    <w:rsid w:val="009D4FDB"/>
    <w:rsid w:val="009D5664"/>
    <w:rsid w:val="009E024D"/>
    <w:rsid w:val="00A05DD0"/>
    <w:rsid w:val="00A0711D"/>
    <w:rsid w:val="00A113A6"/>
    <w:rsid w:val="00A11959"/>
    <w:rsid w:val="00A1371C"/>
    <w:rsid w:val="00A165BC"/>
    <w:rsid w:val="00A1692B"/>
    <w:rsid w:val="00A17DFF"/>
    <w:rsid w:val="00A320E9"/>
    <w:rsid w:val="00A338D9"/>
    <w:rsid w:val="00A37BAE"/>
    <w:rsid w:val="00A434FD"/>
    <w:rsid w:val="00A44C44"/>
    <w:rsid w:val="00A56CB0"/>
    <w:rsid w:val="00A57D4B"/>
    <w:rsid w:val="00A61ABE"/>
    <w:rsid w:val="00A67D01"/>
    <w:rsid w:val="00A7167C"/>
    <w:rsid w:val="00A770F0"/>
    <w:rsid w:val="00A77C72"/>
    <w:rsid w:val="00A90637"/>
    <w:rsid w:val="00A90841"/>
    <w:rsid w:val="00A90BD0"/>
    <w:rsid w:val="00A95D60"/>
    <w:rsid w:val="00A95E6B"/>
    <w:rsid w:val="00AA1F59"/>
    <w:rsid w:val="00AA35A4"/>
    <w:rsid w:val="00AB5BE8"/>
    <w:rsid w:val="00AC3654"/>
    <w:rsid w:val="00AC5456"/>
    <w:rsid w:val="00AC7812"/>
    <w:rsid w:val="00AD393D"/>
    <w:rsid w:val="00AD51DC"/>
    <w:rsid w:val="00AD72C9"/>
    <w:rsid w:val="00AE1139"/>
    <w:rsid w:val="00AE1E25"/>
    <w:rsid w:val="00AF79FC"/>
    <w:rsid w:val="00B00EF8"/>
    <w:rsid w:val="00B06B1C"/>
    <w:rsid w:val="00B07D0D"/>
    <w:rsid w:val="00B229D0"/>
    <w:rsid w:val="00B2395E"/>
    <w:rsid w:val="00B47EA6"/>
    <w:rsid w:val="00B53451"/>
    <w:rsid w:val="00B56C80"/>
    <w:rsid w:val="00B57AA6"/>
    <w:rsid w:val="00B6049E"/>
    <w:rsid w:val="00B70391"/>
    <w:rsid w:val="00B75333"/>
    <w:rsid w:val="00B75988"/>
    <w:rsid w:val="00B846A9"/>
    <w:rsid w:val="00B84DE4"/>
    <w:rsid w:val="00B85703"/>
    <w:rsid w:val="00B86357"/>
    <w:rsid w:val="00B871D2"/>
    <w:rsid w:val="00B87339"/>
    <w:rsid w:val="00B96F97"/>
    <w:rsid w:val="00BA3E80"/>
    <w:rsid w:val="00BA40DA"/>
    <w:rsid w:val="00BA4622"/>
    <w:rsid w:val="00BA6FC3"/>
    <w:rsid w:val="00BC17CA"/>
    <w:rsid w:val="00BC3B3D"/>
    <w:rsid w:val="00BC7175"/>
    <w:rsid w:val="00BD41D1"/>
    <w:rsid w:val="00BE435F"/>
    <w:rsid w:val="00BE5984"/>
    <w:rsid w:val="00BE5FB0"/>
    <w:rsid w:val="00BF0B53"/>
    <w:rsid w:val="00BF1EF5"/>
    <w:rsid w:val="00BF3DDA"/>
    <w:rsid w:val="00BF7FA8"/>
    <w:rsid w:val="00C009EA"/>
    <w:rsid w:val="00C03E65"/>
    <w:rsid w:val="00C10AE0"/>
    <w:rsid w:val="00C13670"/>
    <w:rsid w:val="00C145ED"/>
    <w:rsid w:val="00C20B3A"/>
    <w:rsid w:val="00C27DD1"/>
    <w:rsid w:val="00C30680"/>
    <w:rsid w:val="00C33812"/>
    <w:rsid w:val="00C36722"/>
    <w:rsid w:val="00C403F2"/>
    <w:rsid w:val="00C42E06"/>
    <w:rsid w:val="00C46389"/>
    <w:rsid w:val="00C53D03"/>
    <w:rsid w:val="00C623E5"/>
    <w:rsid w:val="00C70148"/>
    <w:rsid w:val="00C723EC"/>
    <w:rsid w:val="00C7276F"/>
    <w:rsid w:val="00C7458C"/>
    <w:rsid w:val="00C801C8"/>
    <w:rsid w:val="00C80AEA"/>
    <w:rsid w:val="00C80BB9"/>
    <w:rsid w:val="00C84B97"/>
    <w:rsid w:val="00C86C0B"/>
    <w:rsid w:val="00C9341B"/>
    <w:rsid w:val="00C95670"/>
    <w:rsid w:val="00C96332"/>
    <w:rsid w:val="00C96F09"/>
    <w:rsid w:val="00CA0FC8"/>
    <w:rsid w:val="00CA2B21"/>
    <w:rsid w:val="00CA5408"/>
    <w:rsid w:val="00CB628E"/>
    <w:rsid w:val="00CC2C00"/>
    <w:rsid w:val="00CC5B67"/>
    <w:rsid w:val="00CC7C90"/>
    <w:rsid w:val="00CD2E3E"/>
    <w:rsid w:val="00CD3524"/>
    <w:rsid w:val="00CD6C25"/>
    <w:rsid w:val="00CD6E12"/>
    <w:rsid w:val="00CE180F"/>
    <w:rsid w:val="00CE425B"/>
    <w:rsid w:val="00CF255F"/>
    <w:rsid w:val="00CF6B69"/>
    <w:rsid w:val="00CF7653"/>
    <w:rsid w:val="00D007E3"/>
    <w:rsid w:val="00D06A52"/>
    <w:rsid w:val="00D07014"/>
    <w:rsid w:val="00D13A25"/>
    <w:rsid w:val="00D1412C"/>
    <w:rsid w:val="00D1467A"/>
    <w:rsid w:val="00D15A78"/>
    <w:rsid w:val="00D163B4"/>
    <w:rsid w:val="00D205B4"/>
    <w:rsid w:val="00D24961"/>
    <w:rsid w:val="00D27812"/>
    <w:rsid w:val="00D30376"/>
    <w:rsid w:val="00D345CC"/>
    <w:rsid w:val="00D379A2"/>
    <w:rsid w:val="00D41711"/>
    <w:rsid w:val="00D4242C"/>
    <w:rsid w:val="00D477E7"/>
    <w:rsid w:val="00D55449"/>
    <w:rsid w:val="00D57024"/>
    <w:rsid w:val="00D57767"/>
    <w:rsid w:val="00D60084"/>
    <w:rsid w:val="00D61390"/>
    <w:rsid w:val="00D62D28"/>
    <w:rsid w:val="00D63B07"/>
    <w:rsid w:val="00D65370"/>
    <w:rsid w:val="00D70AFE"/>
    <w:rsid w:val="00D70DD9"/>
    <w:rsid w:val="00D70E40"/>
    <w:rsid w:val="00D7760C"/>
    <w:rsid w:val="00D81837"/>
    <w:rsid w:val="00D81EB6"/>
    <w:rsid w:val="00D85D23"/>
    <w:rsid w:val="00D8762F"/>
    <w:rsid w:val="00D9798F"/>
    <w:rsid w:val="00DA3C3B"/>
    <w:rsid w:val="00DA5B34"/>
    <w:rsid w:val="00DA5E33"/>
    <w:rsid w:val="00DB31C2"/>
    <w:rsid w:val="00DB46DE"/>
    <w:rsid w:val="00DB579C"/>
    <w:rsid w:val="00DC0244"/>
    <w:rsid w:val="00DC1AC4"/>
    <w:rsid w:val="00DC5E3F"/>
    <w:rsid w:val="00DD3C75"/>
    <w:rsid w:val="00DE4416"/>
    <w:rsid w:val="00DF1C11"/>
    <w:rsid w:val="00E00F04"/>
    <w:rsid w:val="00E0142B"/>
    <w:rsid w:val="00E019E5"/>
    <w:rsid w:val="00E034E1"/>
    <w:rsid w:val="00E03715"/>
    <w:rsid w:val="00E052B4"/>
    <w:rsid w:val="00E0770A"/>
    <w:rsid w:val="00E12A1B"/>
    <w:rsid w:val="00E14D68"/>
    <w:rsid w:val="00E24435"/>
    <w:rsid w:val="00E2597A"/>
    <w:rsid w:val="00E31427"/>
    <w:rsid w:val="00E33F31"/>
    <w:rsid w:val="00E34421"/>
    <w:rsid w:val="00E36027"/>
    <w:rsid w:val="00E42592"/>
    <w:rsid w:val="00E442C2"/>
    <w:rsid w:val="00E44ADF"/>
    <w:rsid w:val="00E50EDB"/>
    <w:rsid w:val="00E5147E"/>
    <w:rsid w:val="00E526D8"/>
    <w:rsid w:val="00E60155"/>
    <w:rsid w:val="00E6129B"/>
    <w:rsid w:val="00E636EF"/>
    <w:rsid w:val="00E6595A"/>
    <w:rsid w:val="00E7536B"/>
    <w:rsid w:val="00E77DC1"/>
    <w:rsid w:val="00E81858"/>
    <w:rsid w:val="00E85D3D"/>
    <w:rsid w:val="00E95C51"/>
    <w:rsid w:val="00E9730F"/>
    <w:rsid w:val="00EA2C08"/>
    <w:rsid w:val="00EA5724"/>
    <w:rsid w:val="00EB32E8"/>
    <w:rsid w:val="00EB4A6F"/>
    <w:rsid w:val="00EB7CC8"/>
    <w:rsid w:val="00EC0BE1"/>
    <w:rsid w:val="00EC5487"/>
    <w:rsid w:val="00ED1411"/>
    <w:rsid w:val="00ED1502"/>
    <w:rsid w:val="00ED3804"/>
    <w:rsid w:val="00ED6CAC"/>
    <w:rsid w:val="00ED7B4D"/>
    <w:rsid w:val="00EE6533"/>
    <w:rsid w:val="00EE6BD6"/>
    <w:rsid w:val="00EE6C82"/>
    <w:rsid w:val="00EF41F8"/>
    <w:rsid w:val="00EF53C6"/>
    <w:rsid w:val="00EF5C04"/>
    <w:rsid w:val="00F02C01"/>
    <w:rsid w:val="00F038DC"/>
    <w:rsid w:val="00F03CAF"/>
    <w:rsid w:val="00F2043A"/>
    <w:rsid w:val="00F23A5A"/>
    <w:rsid w:val="00F36AF5"/>
    <w:rsid w:val="00F540B1"/>
    <w:rsid w:val="00F57CE1"/>
    <w:rsid w:val="00F605C2"/>
    <w:rsid w:val="00F66816"/>
    <w:rsid w:val="00F70899"/>
    <w:rsid w:val="00F70B41"/>
    <w:rsid w:val="00F72FCE"/>
    <w:rsid w:val="00F74ACA"/>
    <w:rsid w:val="00F76BEC"/>
    <w:rsid w:val="00F81023"/>
    <w:rsid w:val="00F871EB"/>
    <w:rsid w:val="00F9039E"/>
    <w:rsid w:val="00F9274E"/>
    <w:rsid w:val="00FA1215"/>
    <w:rsid w:val="00FA37FC"/>
    <w:rsid w:val="00FA3A29"/>
    <w:rsid w:val="00FA4F54"/>
    <w:rsid w:val="00FB1808"/>
    <w:rsid w:val="00FB413F"/>
    <w:rsid w:val="00FC1DAE"/>
    <w:rsid w:val="00FC24D4"/>
    <w:rsid w:val="00FC4C06"/>
    <w:rsid w:val="00FD1A47"/>
    <w:rsid w:val="00FD4277"/>
    <w:rsid w:val="00FE4318"/>
    <w:rsid w:val="00FE441B"/>
    <w:rsid w:val="00FE6E58"/>
    <w:rsid w:val="00FE7BA5"/>
    <w:rsid w:val="00FF000E"/>
    <w:rsid w:val="00FF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8EEC97E"/>
  <w15:docId w15:val="{AF04C2D5-A4D1-486E-8199-C9D9EB12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2495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231B49"/>
    <w:pPr>
      <w:keepNext/>
      <w:numPr>
        <w:numId w:val="30"/>
      </w:numPr>
      <w:tabs>
        <w:tab w:val="left" w:pos="851"/>
      </w:tabs>
      <w:spacing w:before="240" w:after="120"/>
      <w:outlineLvl w:val="0"/>
    </w:pPr>
    <w:rPr>
      <w:rFonts w:eastAsia="Times New Roman" w:cs="Arial"/>
      <w:b/>
      <w:bCs/>
      <w:kern w:val="32"/>
      <w:sz w:val="28"/>
      <w:szCs w:val="32"/>
      <w:lang w:val="de-CH"/>
    </w:rPr>
  </w:style>
  <w:style w:type="paragraph" w:styleId="berschrift2">
    <w:name w:val="heading 2"/>
    <w:basedOn w:val="Standard"/>
    <w:next w:val="Standard"/>
    <w:link w:val="berschrift2Zchn"/>
    <w:autoRedefine/>
    <w:unhideWhenUsed/>
    <w:qFormat/>
    <w:rsid w:val="00231B49"/>
    <w:pPr>
      <w:keepNext/>
      <w:numPr>
        <w:ilvl w:val="1"/>
        <w:numId w:val="1"/>
      </w:numPr>
      <w:tabs>
        <w:tab w:val="left" w:pos="1450"/>
      </w:tabs>
      <w:spacing w:before="120" w:after="120"/>
      <w:ind w:left="578" w:hanging="578"/>
      <w:outlineLvl w:val="1"/>
    </w:pPr>
    <w:rPr>
      <w:rFonts w:eastAsia="Times New Roman" w:cs="Arial"/>
      <w:b/>
      <w:bCs/>
      <w:iCs/>
      <w:sz w:val="24"/>
      <w:szCs w:val="28"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1B49"/>
    <w:pPr>
      <w:keepNext/>
      <w:keepLines/>
      <w:numPr>
        <w:ilvl w:val="2"/>
        <w:numId w:val="30"/>
      </w:numPr>
      <w:spacing w:after="120"/>
      <w:outlineLvl w:val="2"/>
    </w:pPr>
    <w:rPr>
      <w:rFonts w:eastAsiaTheme="majorEastAsia" w:cstheme="majorBidi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44193"/>
    <w:pPr>
      <w:keepNext/>
      <w:keepLines/>
      <w:spacing w:after="60"/>
      <w:outlineLvl w:val="3"/>
    </w:pPr>
    <w:rPr>
      <w:rFonts w:eastAsiaTheme="majorEastAsia" w:cstheme="majorBidi"/>
      <w:b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B96F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ieflauftext">
    <w:name w:val="brief lauftext"/>
    <w:basedOn w:val="Standard"/>
    <w:uiPriority w:val="99"/>
    <w:rsid w:val="00B96F97"/>
    <w:pPr>
      <w:widowControl w:val="0"/>
      <w:tabs>
        <w:tab w:val="right" w:pos="8780"/>
      </w:tabs>
      <w:autoSpaceDE w:val="0"/>
      <w:autoSpaceDN w:val="0"/>
      <w:adjustRightInd w:val="0"/>
      <w:spacing w:line="320" w:lineRule="atLeast"/>
      <w:jc w:val="both"/>
      <w:textAlignment w:val="center"/>
    </w:pPr>
    <w:rPr>
      <w:rFonts w:ascii="ProximaNovaA-Light" w:hAnsi="ProximaNovaA-Light" w:cs="ProximaNovaA-Light"/>
      <w:color w:val="00000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96F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6F97"/>
  </w:style>
  <w:style w:type="paragraph" w:styleId="Fuzeile">
    <w:name w:val="footer"/>
    <w:basedOn w:val="Standard"/>
    <w:link w:val="FuzeileZchn"/>
    <w:uiPriority w:val="99"/>
    <w:unhideWhenUsed/>
    <w:rsid w:val="00B96F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6F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F9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F97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64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231B49"/>
    <w:rPr>
      <w:rFonts w:ascii="Arial" w:eastAsia="Times New Roman" w:hAnsi="Arial" w:cs="Arial"/>
      <w:b/>
      <w:bCs/>
      <w:kern w:val="32"/>
      <w:sz w:val="28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231B49"/>
    <w:rPr>
      <w:rFonts w:ascii="Arial" w:eastAsia="Times New Roman" w:hAnsi="Arial" w:cs="Arial"/>
      <w:b/>
      <w:bCs/>
      <w:iCs/>
      <w:szCs w:val="28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EB7C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26553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642A1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642A1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642A1"/>
    <w:rPr>
      <w:rFonts w:ascii="Proxima Nova Alt Lt" w:hAnsi="Proxima Nova Alt Lt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642A1"/>
    <w:rPr>
      <w:vertAlign w:val="superscript"/>
    </w:rPr>
  </w:style>
  <w:style w:type="paragraph" w:styleId="Listenabsatz">
    <w:name w:val="List Paragraph"/>
    <w:basedOn w:val="Standard"/>
    <w:uiPriority w:val="34"/>
    <w:qFormat/>
    <w:rsid w:val="007462E1"/>
    <w:pPr>
      <w:numPr>
        <w:numId w:val="22"/>
      </w:numPr>
      <w:contextualSpacing/>
    </w:pPr>
    <w:rPr>
      <w:lang w:val="de-CH"/>
    </w:rPr>
  </w:style>
  <w:style w:type="paragraph" w:styleId="KeinLeerraum">
    <w:name w:val="No Spacing"/>
    <w:uiPriority w:val="1"/>
    <w:rsid w:val="00B00EF8"/>
    <w:rPr>
      <w:rFonts w:ascii="Proxima Nova Alt Lt" w:hAnsi="Proxima Nova Alt Lt"/>
      <w:sz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9112A5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B86357"/>
    <w:pPr>
      <w:spacing w:after="200"/>
    </w:pPr>
    <w:rPr>
      <w:i/>
      <w:iCs/>
      <w:color w:val="1F497D" w:themeColor="text2"/>
      <w:sz w:val="18"/>
      <w:szCs w:val="18"/>
    </w:rPr>
  </w:style>
  <w:style w:type="paragraph" w:styleId="Verzeichnis2">
    <w:name w:val="toc 2"/>
    <w:basedOn w:val="Standard"/>
    <w:next w:val="Standard"/>
    <w:autoRedefine/>
    <w:uiPriority w:val="39"/>
    <w:unhideWhenUsed/>
    <w:rsid w:val="0035141C"/>
    <w:pPr>
      <w:spacing w:after="100"/>
      <w:ind w:left="220"/>
    </w:pPr>
  </w:style>
  <w:style w:type="character" w:styleId="Kommentarzeichen">
    <w:name w:val="annotation reference"/>
    <w:basedOn w:val="Absatz-Standardschriftart"/>
    <w:unhideWhenUsed/>
    <w:rsid w:val="00E3442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3442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34421"/>
    <w:rPr>
      <w:rFonts w:ascii="Proxima Nova Alt Lt" w:hAnsi="Proxima Nova Alt L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442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34421"/>
    <w:rPr>
      <w:rFonts w:ascii="Proxima Nova Alt Lt" w:hAnsi="Proxima Nova Alt Lt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44193"/>
    <w:rPr>
      <w:rFonts w:ascii="Proxima Nova Alt Lt" w:eastAsiaTheme="majorEastAsia" w:hAnsi="Proxima Nova Alt Lt" w:cstheme="majorBidi"/>
      <w:b/>
    </w:rPr>
  </w:style>
  <w:style w:type="paragraph" w:styleId="Verzeichnis3">
    <w:name w:val="toc 3"/>
    <w:basedOn w:val="Standard"/>
    <w:next w:val="Standard"/>
    <w:autoRedefine/>
    <w:uiPriority w:val="39"/>
    <w:unhideWhenUsed/>
    <w:rsid w:val="00343E27"/>
    <w:pPr>
      <w:spacing w:after="100"/>
      <w:ind w:left="440"/>
    </w:pPr>
  </w:style>
  <w:style w:type="paragraph" w:styleId="Titel">
    <w:name w:val="Title"/>
    <w:basedOn w:val="Standard"/>
    <w:link w:val="TitelZchn"/>
    <w:qFormat/>
    <w:rsid w:val="00C13670"/>
    <w:pPr>
      <w:jc w:val="center"/>
    </w:pPr>
    <w:rPr>
      <w:rFonts w:eastAsia="Times New Roman" w:cs="Times New Roman"/>
      <w:b/>
      <w:sz w:val="34"/>
      <w:szCs w:val="20"/>
    </w:rPr>
  </w:style>
  <w:style w:type="character" w:customStyle="1" w:styleId="TitelZchn">
    <w:name w:val="Titel Zchn"/>
    <w:basedOn w:val="Absatz-Standardschriftart"/>
    <w:link w:val="Titel"/>
    <w:rsid w:val="00C13670"/>
    <w:rPr>
      <w:rFonts w:ascii="Proxima Nova Alt Lt" w:eastAsia="Times New Roman" w:hAnsi="Proxima Nova Alt Lt" w:cs="Times New Roman"/>
      <w:b/>
      <w:sz w:val="34"/>
      <w:szCs w:val="20"/>
    </w:rPr>
  </w:style>
  <w:style w:type="character" w:customStyle="1" w:styleId="st">
    <w:name w:val="st"/>
    <w:basedOn w:val="Absatz-Standardschriftart"/>
    <w:rsid w:val="00C403F2"/>
  </w:style>
  <w:style w:type="character" w:customStyle="1" w:styleId="berschrift4Zchn">
    <w:name w:val="Überschrift 4 Zchn"/>
    <w:basedOn w:val="Absatz-Standardschriftart"/>
    <w:link w:val="berschrift4"/>
    <w:uiPriority w:val="9"/>
    <w:rsid w:val="00944193"/>
    <w:rPr>
      <w:rFonts w:ascii="Proxima Nova Alt Lt" w:eastAsiaTheme="majorEastAsia" w:hAnsi="Proxima Nova Alt Lt" w:cstheme="majorBidi"/>
      <w:b/>
      <w:iCs/>
      <w:sz w:val="22"/>
    </w:rPr>
  </w:style>
  <w:style w:type="character" w:styleId="Erwhnung">
    <w:name w:val="Mention"/>
    <w:basedOn w:val="Absatz-Standardschriftart"/>
    <w:uiPriority w:val="99"/>
    <w:semiHidden/>
    <w:unhideWhenUsed/>
    <w:rsid w:val="007213CA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3BD9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EE6533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7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9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4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8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\GastroGR%20Dropbox\04%20Administration\04%20Vorlagen\Seite-A4-quer-Log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235F3BE80234418C08D7DC919837EF" ma:contentTypeVersion="16" ma:contentTypeDescription="Ein neues Dokument erstellen." ma:contentTypeScope="" ma:versionID="2f3ed301ceaf581be873657565e76e0d">
  <xsd:schema xmlns:xsd="http://www.w3.org/2001/XMLSchema" xmlns:xs="http://www.w3.org/2001/XMLSchema" xmlns:p="http://schemas.microsoft.com/office/2006/metadata/properties" xmlns:ns2="09946ccf-68a0-4981-b467-3a1a9217bbee" xmlns:ns3="1bace18e-abe1-4a57-9596-1a16247c0a17" targetNamespace="http://schemas.microsoft.com/office/2006/metadata/properties" ma:root="true" ma:fieldsID="6d04aad8705b9ef9c14e0eb26e4ed0e1" ns2:_="" ns3:_="">
    <xsd:import namespace="09946ccf-68a0-4981-b467-3a1a9217bbee"/>
    <xsd:import namespace="1bace18e-abe1-4a57-9596-1a16247c0a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46ccf-68a0-4981-b467-3a1a9217bb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d2b526e-f086-406a-8e27-fbd7ab32a4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e18e-abe1-4a57-9596-1a16247c0a1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72de974-68c3-4943-a91e-e80a67481eec}" ma:internalName="TaxCatchAll" ma:showField="CatchAllData" ma:web="1bace18e-abe1-4a57-9596-1a16247c0a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946ccf-68a0-4981-b467-3a1a9217bbee">
      <Terms xmlns="http://schemas.microsoft.com/office/infopath/2007/PartnerControls"/>
    </lcf76f155ced4ddcb4097134ff3c332f>
    <TaxCatchAll xmlns="1bace18e-abe1-4a57-9596-1a16247c0a1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470A36-5448-47B4-A3A0-3C9468B41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946ccf-68a0-4981-b467-3a1a9217bbee"/>
    <ds:schemaRef ds:uri="1bace18e-abe1-4a57-9596-1a16247c0a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2FA97-5DDE-4604-96DF-457B6FEC85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1AACD7-B2C6-4041-AFE8-E45CDE260675}">
  <ds:schemaRefs>
    <ds:schemaRef ds:uri="http://schemas.microsoft.com/office/2006/metadata/properties"/>
    <ds:schemaRef ds:uri="http://schemas.microsoft.com/office/infopath/2007/PartnerControls"/>
    <ds:schemaRef ds:uri="09946ccf-68a0-4981-b467-3a1a9217bbee"/>
    <ds:schemaRef ds:uri="1bace18e-abe1-4a57-9596-1a16247c0a17"/>
  </ds:schemaRefs>
</ds:datastoreItem>
</file>

<file path=customXml/itemProps4.xml><?xml version="1.0" encoding="utf-8"?>
<ds:datastoreItem xmlns:ds="http://schemas.openxmlformats.org/officeDocument/2006/customXml" ds:itemID="{CE66F9B1-F885-4204-8118-8A322A08FD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Seite-A4-quer-Logo.dotx</Template>
  <TotalTime>0</TotalTime>
  <Pages>5</Pages>
  <Words>620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@lounge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Tischhauser</dc:creator>
  <cp:lastModifiedBy>Michael Brückner</cp:lastModifiedBy>
  <cp:revision>34</cp:revision>
  <cp:lastPrinted>2018-02-13T06:47:00Z</cp:lastPrinted>
  <dcterms:created xsi:type="dcterms:W3CDTF">2024-10-09T11:19:00Z</dcterms:created>
  <dcterms:modified xsi:type="dcterms:W3CDTF">2026-06-19T06:19:00Z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0x0101002C235F3BE80234418C08D7DC919837EF</vt:lpwstr>
  </property>
  <property fmtid="{D5CDD505-2E9C-101B-9397-08002B2CF9AE}" pid="3" name="MediaServiceImageTags">
    <vt:lpwstr/>
  </property>
</Properties>
</file>